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36367" w14:textId="3DCC1877" w:rsidR="000C1CE9" w:rsidRDefault="0089370F" w:rsidP="000C1CE9">
      <w:pPr>
        <w:tabs>
          <w:tab w:val="left" w:pos="5940"/>
          <w:tab w:val="left" w:pos="13410"/>
        </w:tabs>
        <w:ind w:right="-720"/>
      </w:pPr>
      <w:r>
        <w:rPr>
          <w:noProof/>
        </w:rPr>
        <mc:AlternateContent>
          <mc:Choice Requires="wps">
            <w:drawing>
              <wp:anchor distT="0" distB="0" distL="114300" distR="114300" simplePos="0" relativeHeight="251692032" behindDoc="0" locked="0" layoutInCell="1" allowOverlap="1" wp14:anchorId="59D35ED3" wp14:editId="03CBB81F">
                <wp:simplePos x="0" y="0"/>
                <wp:positionH relativeFrom="column">
                  <wp:posOffset>394335</wp:posOffset>
                </wp:positionH>
                <wp:positionV relativeFrom="paragraph">
                  <wp:posOffset>7546340</wp:posOffset>
                </wp:positionV>
                <wp:extent cx="1943100" cy="11430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943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54408" w14:textId="1F59E258" w:rsidR="0089370F" w:rsidRPr="0089370F" w:rsidRDefault="0089370F" w:rsidP="0089370F">
                            <w:pPr>
                              <w:jc w:val="center"/>
                              <w:rPr>
                                <w:b/>
                                <w:color w:val="FFFFFF" w:themeColor="background1"/>
                              </w:rPr>
                            </w:pPr>
                            <w:r w:rsidRPr="0089370F">
                              <w:rPr>
                                <w:b/>
                                <w:color w:val="FFFFFF" w:themeColor="background1"/>
                              </w:rPr>
                              <w:t>ALPHA SIGMA ALPHA</w:t>
                            </w:r>
                            <w:r w:rsidRPr="0089370F">
                              <w:rPr>
                                <w:b/>
                                <w:color w:val="FFFFFF" w:themeColor="background1"/>
                              </w:rPr>
                              <w:br/>
                              <w:t xml:space="preserve">GAMMA CLIO </w:t>
                            </w:r>
                            <w:r w:rsidRPr="0089370F">
                              <w:rPr>
                                <w:b/>
                                <w:color w:val="FFFFFF" w:themeColor="background1"/>
                              </w:rPr>
                              <w:br/>
                              <w:t>AT SUNY CORLTAND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5" o:spid="_x0000_s1026" type="#_x0000_t202" style="position:absolute;margin-left:31.05pt;margin-top:594.2pt;width:153pt;height:9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eVM4CAAAR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" filled="f" stroked="f">
                <v:textbox>
                  <w:txbxContent>
                    <w:p w14:paraId="4E154408" w14:textId="1F59E258" w:rsidR="0089370F" w:rsidRPr="0089370F" w:rsidRDefault="0089370F" w:rsidP="0089370F">
                      <w:pPr>
                        <w:jc w:val="center"/>
                        <w:rPr>
                          <w:b/>
                          <w:color w:val="FFFFFF" w:themeColor="background1"/>
                        </w:rPr>
                      </w:pPr>
                      <w:r w:rsidRPr="0089370F">
                        <w:rPr>
                          <w:b/>
                          <w:color w:val="FFFFFF" w:themeColor="background1"/>
                        </w:rPr>
                        <w:t>ALPHA SIGMA ALPHA</w:t>
                      </w:r>
                      <w:r w:rsidRPr="0089370F">
                        <w:rPr>
                          <w:b/>
                          <w:color w:val="FFFFFF" w:themeColor="background1"/>
                        </w:rPr>
                        <w:br/>
                        <w:t xml:space="preserve">GAMMA CLIO </w:t>
                      </w:r>
                      <w:r w:rsidRPr="0089370F">
                        <w:rPr>
                          <w:b/>
                          <w:color w:val="FFFFFF" w:themeColor="background1"/>
                        </w:rPr>
                        <w:br/>
                        <w:t>AT SUNY CORLTAND</w:t>
                      </w:r>
                    </w:p>
                  </w:txbxContent>
                </v:textbox>
                <w10:wrap type="square"/>
              </v:shape>
            </w:pict>
          </mc:Fallback>
        </mc:AlternateContent>
      </w:r>
      <w:r>
        <w:rPr>
          <w:noProof/>
        </w:rPr>
        <w:drawing>
          <wp:anchor distT="0" distB="0" distL="114300" distR="114300" simplePos="0" relativeHeight="251691008" behindDoc="0" locked="0" layoutInCell="1" allowOverlap="1" wp14:anchorId="1114B8EF" wp14:editId="20DFD8A6">
            <wp:simplePos x="0" y="0"/>
            <wp:positionH relativeFrom="column">
              <wp:posOffset>-634365</wp:posOffset>
            </wp:positionH>
            <wp:positionV relativeFrom="paragraph">
              <wp:posOffset>7203440</wp:posOffset>
            </wp:positionV>
            <wp:extent cx="978650" cy="1204595"/>
            <wp:effectExtent l="0" t="0" r="12065" b="0"/>
            <wp:wrapNone/>
            <wp:docPr id="28" name="Picture 28" descr="Macintosh HD:Users:hayleybrennan:Downloads:asa_crest.gif"/>
            <wp:cNvGraphicFramePr/>
            <a:graphic xmlns:a="http://schemas.openxmlformats.org/drawingml/2006/main">
              <a:graphicData uri="http://schemas.openxmlformats.org/drawingml/2006/picture">
                <pic:pic xmlns:pic="http://schemas.openxmlformats.org/drawingml/2006/picture">
                  <pic:nvPicPr>
                    <pic:cNvPr id="28" name="Picture 28" descr="Macintosh HD:Users:hayleybrennan:Downloads:asa_crest.gif"/>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865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6E">
        <w:rPr>
          <w:noProof/>
          <w:szCs w:val="20"/>
        </w:rPr>
        <w:drawing>
          <wp:anchor distT="0" distB="0" distL="114300" distR="114300" simplePos="0" relativeHeight="251639808" behindDoc="1" locked="0" layoutInCell="1" allowOverlap="1" wp14:anchorId="35BAECB7" wp14:editId="2F2CC26C">
            <wp:simplePos x="0" y="0"/>
            <wp:positionH relativeFrom="column">
              <wp:posOffset>-1155065</wp:posOffset>
            </wp:positionH>
            <wp:positionV relativeFrom="paragraph">
              <wp:posOffset>-911860</wp:posOffset>
            </wp:positionV>
            <wp:extent cx="7772400" cy="10058400"/>
            <wp:effectExtent l="0" t="0" r="0" b="0"/>
            <wp:wrapNone/>
            <wp:docPr id="46" name="Picture 46" descr="Modern_RealEstate_Newsl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ern_RealEstate_Newslette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6E">
        <w:rPr>
          <w:noProof/>
          <w:szCs w:val="20"/>
        </w:rPr>
        <mc:AlternateContent>
          <mc:Choice Requires="wps">
            <w:drawing>
              <wp:anchor distT="0" distB="0" distL="114300" distR="114300" simplePos="0" relativeHeight="251673600" behindDoc="0" locked="0" layoutInCell="1" allowOverlap="1" wp14:anchorId="33B9D385" wp14:editId="2765FB3D">
                <wp:simplePos x="0" y="0"/>
                <wp:positionH relativeFrom="column">
                  <wp:posOffset>-647065</wp:posOffset>
                </wp:positionH>
                <wp:positionV relativeFrom="paragraph">
                  <wp:posOffset>-178435</wp:posOffset>
                </wp:positionV>
                <wp:extent cx="1651635" cy="167005"/>
                <wp:effectExtent l="0" t="0" r="24765" b="10795"/>
                <wp:wrapNone/>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5C88F" w14:textId="5DFAC023" w:rsidR="004A6658" w:rsidRPr="0071743B" w:rsidRDefault="004A6658" w:rsidP="000C1CE9">
                            <w:pPr>
                              <w:pStyle w:val="Byline"/>
                              <w:rPr>
                                <w:color w:val="FFFFFF"/>
                                <w:sz w:val="22"/>
                              </w:rPr>
                            </w:pPr>
                            <w:r>
                              <w:rPr>
                                <w:color w:val="FFFFFF"/>
                                <w:sz w:val="22"/>
                              </w:rPr>
                              <w:t>December 2014</w:t>
                            </w:r>
                          </w:p>
                          <w:p w14:paraId="6D1BE944" w14:textId="77777777" w:rsidR="004A6658" w:rsidRPr="0071743B" w:rsidRDefault="004A6658" w:rsidP="000C1CE9">
                            <w:pPr>
                              <w:pStyle w:val="Byline"/>
                              <w:rPr>
                                <w:color w:val="FFFFFF"/>
                                <w:sz w:val="36"/>
                              </w:rPr>
                            </w:pPr>
                          </w:p>
                          <w:p w14:paraId="62D0D54E" w14:textId="77777777" w:rsidR="004A6658" w:rsidRPr="005D2B4E" w:rsidRDefault="004A6658"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margin-left:-50.9pt;margin-top:-14pt;width:130.05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" filled="f" stroked="f">
                <v:textbox inset="0,0,0,0">
                  <w:txbxContent>
                    <w:p w14:paraId="21F5C88F" w14:textId="5DFAC023" w:rsidR="004A6658" w:rsidRPr="0071743B" w:rsidRDefault="004A6658" w:rsidP="000C1CE9">
                      <w:pPr>
                        <w:pStyle w:val="Byline"/>
                        <w:rPr>
                          <w:color w:val="FFFFFF"/>
                          <w:sz w:val="22"/>
                        </w:rPr>
                      </w:pPr>
                      <w:r>
                        <w:rPr>
                          <w:color w:val="FFFFFF"/>
                          <w:sz w:val="22"/>
                        </w:rPr>
                        <w:t>December 2014</w:t>
                      </w:r>
                    </w:p>
                    <w:p w14:paraId="6D1BE944" w14:textId="77777777" w:rsidR="004A6658" w:rsidRPr="0071743B" w:rsidRDefault="004A6658" w:rsidP="000C1CE9">
                      <w:pPr>
                        <w:pStyle w:val="Byline"/>
                        <w:rPr>
                          <w:color w:val="FFFFFF"/>
                          <w:sz w:val="36"/>
                        </w:rPr>
                      </w:pPr>
                    </w:p>
                    <w:p w14:paraId="62D0D54E" w14:textId="77777777" w:rsidR="004A6658" w:rsidRPr="005D2B4E" w:rsidRDefault="004A6658" w:rsidP="000C1CE9">
                      <w:pPr>
                        <w:jc w:val="center"/>
                        <w:rPr>
                          <w:color w:val="FF4F00"/>
                          <w:sz w:val="44"/>
                        </w:rPr>
                      </w:pPr>
                    </w:p>
                  </w:txbxContent>
                </v:textbox>
              </v:shape>
            </w:pict>
          </mc:Fallback>
        </mc:AlternateContent>
      </w:r>
      <w:r w:rsidR="00592A6E">
        <w:rPr>
          <w:noProof/>
          <w:szCs w:val="20"/>
        </w:rPr>
        <mc:AlternateContent>
          <mc:Choice Requires="wps">
            <w:drawing>
              <wp:anchor distT="0" distB="0" distL="114300" distR="114300" simplePos="0" relativeHeight="251669504" behindDoc="0" locked="0" layoutInCell="1" allowOverlap="1" wp14:anchorId="0F75B667" wp14:editId="31E34E88">
                <wp:simplePos x="0" y="0"/>
                <wp:positionH relativeFrom="column">
                  <wp:posOffset>-579120</wp:posOffset>
                </wp:positionH>
                <wp:positionV relativeFrom="paragraph">
                  <wp:posOffset>5406390</wp:posOffset>
                </wp:positionV>
                <wp:extent cx="2853055" cy="571500"/>
                <wp:effectExtent l="5080" t="0" r="0" b="381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058C6" w14:textId="0F8504D5" w:rsidR="004A6658" w:rsidRPr="006B616E" w:rsidRDefault="004A6658" w:rsidP="000C1CE9">
                            <w:pPr>
                              <w:pStyle w:val="Photocaptions01"/>
                              <w:rPr>
                                <w:b/>
                                <w:color w:val="9C7D0D"/>
                              </w:rPr>
                            </w:pPr>
                            <w:r>
                              <w:t>Gamma Clio goes to district days!</w:t>
                            </w:r>
                          </w:p>
                          <w:p w14:paraId="6D7A9166" w14:textId="77777777" w:rsidR="004A6658" w:rsidRPr="00B7691D" w:rsidRDefault="004A6658" w:rsidP="000C1CE9">
                            <w:pPr>
                              <w:spacing w:line="200" w:lineRule="exact"/>
                              <w:jc w:val="center"/>
                              <w:rPr>
                                <w:color w:val="9C7D0D"/>
                                <w:sz w:val="20"/>
                              </w:rPr>
                            </w:pPr>
                          </w:p>
                          <w:p w14:paraId="1228E9D2" w14:textId="77777777" w:rsidR="004A6658" w:rsidRPr="00B7691D" w:rsidRDefault="004A6658"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45.55pt;margin-top:425.7pt;width:224.6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" filled="f" stroked="f">
                <v:textbox inset="0,0,0,0">
                  <w:txbxContent>
                    <w:p w14:paraId="47A058C6" w14:textId="0F8504D5" w:rsidR="004A6658" w:rsidRPr="006B616E" w:rsidRDefault="004A6658" w:rsidP="000C1CE9">
                      <w:pPr>
                        <w:pStyle w:val="Photocaptions01"/>
                        <w:rPr>
                          <w:b/>
                          <w:color w:val="9C7D0D"/>
                        </w:rPr>
                      </w:pPr>
                      <w:r>
                        <w:t>Gamma Clio goes to district days!</w:t>
                      </w:r>
                    </w:p>
                    <w:p w14:paraId="6D7A9166" w14:textId="77777777" w:rsidR="004A6658" w:rsidRPr="00B7691D" w:rsidRDefault="004A6658" w:rsidP="000C1CE9">
                      <w:pPr>
                        <w:spacing w:line="200" w:lineRule="exact"/>
                        <w:jc w:val="center"/>
                        <w:rPr>
                          <w:color w:val="9C7D0D"/>
                          <w:sz w:val="20"/>
                        </w:rPr>
                      </w:pPr>
                    </w:p>
                    <w:p w14:paraId="1228E9D2" w14:textId="77777777" w:rsidR="004A6658" w:rsidRPr="00B7691D" w:rsidRDefault="004A6658" w:rsidP="000C1CE9">
                      <w:pPr>
                        <w:spacing w:line="200" w:lineRule="exact"/>
                        <w:ind w:left="720" w:hanging="720"/>
                        <w:rPr>
                          <w:color w:val="9C7D0D"/>
                          <w:sz w:val="20"/>
                        </w:rPr>
                      </w:pPr>
                    </w:p>
                  </w:txbxContent>
                </v:textbox>
              </v:shape>
            </w:pict>
          </mc:Fallback>
        </mc:AlternateContent>
      </w:r>
      <w:r w:rsidR="00592A6E">
        <w:rPr>
          <w:noProof/>
          <w:szCs w:val="20"/>
        </w:rPr>
        <mc:AlternateContent>
          <mc:Choice Requires="wps">
            <w:drawing>
              <wp:anchor distT="0" distB="0" distL="114300" distR="114300" simplePos="0" relativeHeight="251668480" behindDoc="0" locked="0" layoutInCell="1" allowOverlap="1" wp14:anchorId="78488B53" wp14:editId="1215D9C7">
                <wp:simplePos x="0" y="0"/>
                <wp:positionH relativeFrom="column">
                  <wp:posOffset>-579120</wp:posOffset>
                </wp:positionH>
                <wp:positionV relativeFrom="paragraph">
                  <wp:posOffset>2633980</wp:posOffset>
                </wp:positionV>
                <wp:extent cx="2853055" cy="571500"/>
                <wp:effectExtent l="5080" t="508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D6B7" w14:textId="223AD211" w:rsidR="004A6658" w:rsidRPr="006B616E" w:rsidRDefault="004A6658" w:rsidP="000C1CE9">
                            <w:pPr>
                              <w:pStyle w:val="Photocaptions01"/>
                              <w:rPr>
                                <w:b/>
                                <w:color w:val="9C7D0D"/>
                              </w:rPr>
                            </w:pPr>
                            <w:r>
                              <w:t>Sharing gifts from Secret Sister at this months Sisterhood Event</w:t>
                            </w:r>
                          </w:p>
                          <w:p w14:paraId="0C8E0320" w14:textId="77777777" w:rsidR="004A6658" w:rsidRPr="00B7691D" w:rsidRDefault="004A6658" w:rsidP="000C1CE9">
                            <w:pPr>
                              <w:spacing w:line="200" w:lineRule="exact"/>
                              <w:jc w:val="center"/>
                              <w:rPr>
                                <w:color w:val="9C7D0D"/>
                                <w:sz w:val="20"/>
                              </w:rPr>
                            </w:pPr>
                          </w:p>
                          <w:p w14:paraId="3F1A9188" w14:textId="77777777" w:rsidR="004A6658" w:rsidRPr="00B7691D" w:rsidRDefault="004A6658"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45.55pt;margin-top:207.4pt;width:224.6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" filled="f" stroked="f">
                <v:textbox inset="0,0,0,0">
                  <w:txbxContent>
                    <w:p w14:paraId="5964D6B7" w14:textId="223AD211" w:rsidR="004A6658" w:rsidRPr="006B616E" w:rsidRDefault="004A6658" w:rsidP="000C1CE9">
                      <w:pPr>
                        <w:pStyle w:val="Photocaptions01"/>
                        <w:rPr>
                          <w:b/>
                          <w:color w:val="9C7D0D"/>
                        </w:rPr>
                      </w:pPr>
                      <w:r>
                        <w:t>Sharing gifts from Secret Sister at this months Sisterhood Event</w:t>
                      </w:r>
                    </w:p>
                    <w:p w14:paraId="0C8E0320" w14:textId="77777777" w:rsidR="004A6658" w:rsidRPr="00B7691D" w:rsidRDefault="004A6658" w:rsidP="000C1CE9">
                      <w:pPr>
                        <w:spacing w:line="200" w:lineRule="exact"/>
                        <w:jc w:val="center"/>
                        <w:rPr>
                          <w:color w:val="9C7D0D"/>
                          <w:sz w:val="20"/>
                        </w:rPr>
                      </w:pPr>
                    </w:p>
                    <w:p w14:paraId="3F1A9188" w14:textId="77777777" w:rsidR="004A6658" w:rsidRPr="00B7691D" w:rsidRDefault="004A6658" w:rsidP="000C1CE9">
                      <w:pPr>
                        <w:spacing w:line="200" w:lineRule="exact"/>
                        <w:ind w:left="720" w:hanging="720"/>
                        <w:rPr>
                          <w:color w:val="9C7D0D"/>
                          <w:sz w:val="20"/>
                        </w:rPr>
                      </w:pPr>
                    </w:p>
                  </w:txbxContent>
                </v:textbox>
              </v:shape>
            </w:pict>
          </mc:Fallback>
        </mc:AlternateContent>
      </w:r>
      <w:r w:rsidR="00592A6E">
        <w:rPr>
          <w:noProof/>
          <w:szCs w:val="20"/>
        </w:rPr>
        <mc:AlternateContent>
          <mc:Choice Requires="wps">
            <w:drawing>
              <wp:anchor distT="0" distB="0" distL="114300" distR="114300" simplePos="0" relativeHeight="251667456" behindDoc="1" locked="0" layoutInCell="1" allowOverlap="1" wp14:anchorId="6B506D0D" wp14:editId="16455086">
                <wp:simplePos x="0" y="0"/>
                <wp:positionH relativeFrom="column">
                  <wp:posOffset>-697230</wp:posOffset>
                </wp:positionH>
                <wp:positionV relativeFrom="paragraph">
                  <wp:posOffset>3376930</wp:posOffset>
                </wp:positionV>
                <wp:extent cx="3081655" cy="1938655"/>
                <wp:effectExtent l="39370" t="36830" r="41275" b="4381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938655"/>
                        </a:xfrm>
                        <a:prstGeom prst="rect">
                          <a:avLst/>
                        </a:prstGeom>
                        <a:solidFill>
                          <a:srgbClr val="969696"/>
                        </a:solidFill>
                        <a:ln w="76200">
                          <a:solidFill>
                            <a:srgbClr val="BBCC30"/>
                          </a:solidFill>
                          <a:miter lim="800000"/>
                          <a:headEnd/>
                          <a:tailEnd/>
                        </a:ln>
                      </wps:spPr>
                      <wps:txbx>
                        <w:txbxContent>
                          <w:p w14:paraId="2E8211EF" w14:textId="0755D8D9" w:rsidR="004A6658" w:rsidRPr="005D2B4E" w:rsidRDefault="004A6658" w:rsidP="000C1CE9">
                            <w:pPr>
                              <w:jc w:val="center"/>
                              <w:rPr>
                                <w:rFonts w:ascii="Helvetica" w:hAnsi="Helvetica"/>
                                <w:sz w:val="22"/>
                              </w:rPr>
                            </w:pPr>
                            <w:r>
                              <w:rPr>
                                <w:noProof/>
                              </w:rPr>
                              <w:drawing>
                                <wp:inline distT="0" distB="0" distL="0" distR="0" wp14:anchorId="036CA0CD" wp14:editId="6457A28D">
                                  <wp:extent cx="2971165" cy="2172942"/>
                                  <wp:effectExtent l="0" t="0" r="635" b="12065"/>
                                  <wp:docPr id="42" name="Picture 42" descr="Macintosh HD:Users:hayleybrennan:Desktop:Screen Shot 2014-12-09 at 9.28.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hayleybrennan:Desktop:Screen Shot 2014-12-09 at 9.28.3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165" cy="2172942"/>
                                          </a:xfrm>
                                          <a:prstGeom prst="rect">
                                            <a:avLst/>
                                          </a:prstGeom>
                                          <a:noFill/>
                                          <a:ln>
                                            <a:noFill/>
                                          </a:ln>
                                        </pic:spPr>
                                      </pic:pic>
                                    </a:graphicData>
                                  </a:graphic>
                                </wp:inline>
                              </w:drawing>
                            </w:r>
                          </w:p>
                          <w:p w14:paraId="4EF6C71A" w14:textId="77777777" w:rsidR="004A6658" w:rsidRPr="005D2B4E" w:rsidRDefault="004A6658" w:rsidP="000C1CE9">
                            <w:pPr>
                              <w:pStyle w:val="PhotoBox"/>
                            </w:pPr>
                          </w:p>
                          <w:p w14:paraId="6C412302" w14:textId="2676E0B6" w:rsidR="004A6658" w:rsidRPr="005D2B4E" w:rsidRDefault="004A6658" w:rsidP="000C1CE9">
                            <w:pPr>
                              <w:pStyle w:val="PhotoBox"/>
                            </w:pPr>
                            <w:r w:rsidRPr="005D2B4E">
                              <w:t>PLACE PHOTO HERE,</w:t>
                            </w:r>
                          </w:p>
                          <w:p w14:paraId="19E8F984" w14:textId="77777777" w:rsidR="004A6658" w:rsidRPr="005D2B4E" w:rsidRDefault="004A6658" w:rsidP="000C1CE9">
                            <w:pPr>
                              <w:pStyle w:val="PhotoBox"/>
                            </w:pPr>
                            <w:r w:rsidRPr="005D2B4E">
                              <w:t>OTHERWISE DELETE BOX</w:t>
                            </w:r>
                          </w:p>
                          <w:p w14:paraId="19B9051D" w14:textId="77777777" w:rsidR="004A6658" w:rsidRPr="005D2B4E" w:rsidRDefault="004A6658" w:rsidP="000C1CE9">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margin-left:-54.85pt;margin-top:265.9pt;width:242.65pt;height:15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" fillcolor="#969696" strokecolor="#bbcc30" strokeweight="6pt">
                <v:textbox inset="0,0,0,0">
                  <w:txbxContent>
                    <w:p w14:paraId="2E8211EF" w14:textId="0755D8D9" w:rsidR="004A6658" w:rsidRPr="005D2B4E" w:rsidRDefault="004A6658" w:rsidP="000C1CE9">
                      <w:pPr>
                        <w:jc w:val="center"/>
                        <w:rPr>
                          <w:rFonts w:ascii="Helvetica" w:hAnsi="Helvetica"/>
                          <w:sz w:val="22"/>
                        </w:rPr>
                      </w:pPr>
                      <w:r>
                        <w:rPr>
                          <w:noProof/>
                        </w:rPr>
                        <w:drawing>
                          <wp:inline distT="0" distB="0" distL="0" distR="0" wp14:anchorId="036CA0CD" wp14:editId="6457A28D">
                            <wp:extent cx="2971165" cy="2172942"/>
                            <wp:effectExtent l="0" t="0" r="635" b="12065"/>
                            <wp:docPr id="42" name="Picture 42" descr="Macintosh HD:Users:hayleybrennan:Desktop:Screen Shot 2014-12-09 at 9.28.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hayleybrennan:Desktop:Screen Shot 2014-12-09 at 9.28.3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165" cy="2172942"/>
                                    </a:xfrm>
                                    <a:prstGeom prst="rect">
                                      <a:avLst/>
                                    </a:prstGeom>
                                    <a:noFill/>
                                    <a:ln>
                                      <a:noFill/>
                                    </a:ln>
                                  </pic:spPr>
                                </pic:pic>
                              </a:graphicData>
                            </a:graphic>
                          </wp:inline>
                        </w:drawing>
                      </w:r>
                    </w:p>
                    <w:p w14:paraId="4EF6C71A" w14:textId="77777777" w:rsidR="004A6658" w:rsidRPr="005D2B4E" w:rsidRDefault="004A6658" w:rsidP="000C1CE9">
                      <w:pPr>
                        <w:pStyle w:val="PhotoBox"/>
                      </w:pPr>
                    </w:p>
                    <w:p w14:paraId="6C412302" w14:textId="2676E0B6" w:rsidR="004A6658" w:rsidRPr="005D2B4E" w:rsidRDefault="004A6658" w:rsidP="000C1CE9">
                      <w:pPr>
                        <w:pStyle w:val="PhotoBox"/>
                      </w:pPr>
                      <w:r w:rsidRPr="005D2B4E">
                        <w:t>PLACE PHOTO HERE,</w:t>
                      </w:r>
                    </w:p>
                    <w:p w14:paraId="19E8F984" w14:textId="77777777" w:rsidR="004A6658" w:rsidRPr="005D2B4E" w:rsidRDefault="004A6658" w:rsidP="000C1CE9">
                      <w:pPr>
                        <w:pStyle w:val="PhotoBox"/>
                      </w:pPr>
                      <w:r w:rsidRPr="005D2B4E">
                        <w:t>OTHERWISE DELETE BOX</w:t>
                      </w:r>
                    </w:p>
                    <w:p w14:paraId="19B9051D" w14:textId="77777777" w:rsidR="004A6658" w:rsidRPr="005D2B4E" w:rsidRDefault="004A6658" w:rsidP="000C1CE9">
                      <w:pPr>
                        <w:jc w:val="center"/>
                      </w:pPr>
                    </w:p>
                  </w:txbxContent>
                </v:textbox>
              </v:shape>
            </w:pict>
          </mc:Fallback>
        </mc:AlternateContent>
      </w:r>
      <w:r w:rsidR="00592A6E">
        <w:rPr>
          <w:noProof/>
          <w:szCs w:val="20"/>
        </w:rPr>
        <mc:AlternateContent>
          <mc:Choice Requires="wps">
            <w:drawing>
              <wp:anchor distT="0" distB="0" distL="114300" distR="114300" simplePos="0" relativeHeight="251666432" behindDoc="1" locked="0" layoutInCell="1" allowOverlap="1" wp14:anchorId="18073006" wp14:editId="08944ABC">
                <wp:simplePos x="0" y="0"/>
                <wp:positionH relativeFrom="column">
                  <wp:posOffset>-697865</wp:posOffset>
                </wp:positionH>
                <wp:positionV relativeFrom="paragraph">
                  <wp:posOffset>576580</wp:posOffset>
                </wp:positionV>
                <wp:extent cx="3081655" cy="1938655"/>
                <wp:effectExtent l="38735" t="43180" r="41910" b="3746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938655"/>
                        </a:xfrm>
                        <a:prstGeom prst="rect">
                          <a:avLst/>
                        </a:prstGeom>
                        <a:solidFill>
                          <a:srgbClr val="969696"/>
                        </a:solidFill>
                        <a:ln w="76200">
                          <a:solidFill>
                            <a:srgbClr val="BBCC30"/>
                          </a:solidFill>
                          <a:miter lim="800000"/>
                          <a:headEnd/>
                          <a:tailEnd/>
                        </a:ln>
                      </wps:spPr>
                      <wps:txbx>
                        <w:txbxContent>
                          <w:p w14:paraId="5A5F7D99" w14:textId="2D3B8E08" w:rsidR="004A6658" w:rsidRPr="005D2B4E" w:rsidRDefault="004A6658" w:rsidP="000C1CE9">
                            <w:pPr>
                              <w:jc w:val="center"/>
                            </w:pPr>
                            <w:r>
                              <w:rPr>
                                <w:noProof/>
                              </w:rPr>
                              <w:drawing>
                                <wp:inline distT="0" distB="0" distL="0" distR="0" wp14:anchorId="6AFBFDF4" wp14:editId="5587F689">
                                  <wp:extent cx="3035935" cy="1866900"/>
                                  <wp:effectExtent l="0" t="0" r="12065" b="12700"/>
                                  <wp:docPr id="47" name="Picture 47" descr="Macintosh HD:Users:hayleybrennan:Desktop:Screen Shot 2014-12-09 at 9.29.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hayleybrennan:Desktop:Screen Shot 2014-12-09 at 9.29.1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935" cy="1866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margin-left:-54.9pt;margin-top:45.4pt;width:242.65pt;height:15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" fillcolor="#969696" strokecolor="#bbcc30" strokeweight="6pt">
                <v:textbox inset="0,0,0,0">
                  <w:txbxContent>
                    <w:p w14:paraId="5A5F7D99" w14:textId="2D3B8E08" w:rsidR="004A6658" w:rsidRPr="005D2B4E" w:rsidRDefault="004A6658" w:rsidP="000C1CE9">
                      <w:pPr>
                        <w:jc w:val="center"/>
                      </w:pPr>
                      <w:r>
                        <w:rPr>
                          <w:noProof/>
                        </w:rPr>
                        <w:drawing>
                          <wp:inline distT="0" distB="0" distL="0" distR="0" wp14:anchorId="6AFBFDF4" wp14:editId="5587F689">
                            <wp:extent cx="3035935" cy="1866900"/>
                            <wp:effectExtent l="0" t="0" r="12065" b="12700"/>
                            <wp:docPr id="47" name="Picture 47" descr="Macintosh HD:Users:hayleybrennan:Desktop:Screen Shot 2014-12-09 at 9.29.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hayleybrennan:Desktop:Screen Shot 2014-12-09 at 9.29.1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935" cy="1866900"/>
                                    </a:xfrm>
                                    <a:prstGeom prst="rect">
                                      <a:avLst/>
                                    </a:prstGeom>
                                    <a:noFill/>
                                    <a:ln>
                                      <a:noFill/>
                                    </a:ln>
                                  </pic:spPr>
                                </pic:pic>
                              </a:graphicData>
                            </a:graphic>
                          </wp:inline>
                        </w:drawing>
                      </w:r>
                    </w:p>
                  </w:txbxContent>
                </v:textbox>
              </v:shape>
            </w:pict>
          </mc:Fallback>
        </mc:AlternateContent>
      </w:r>
      <w:r w:rsidR="00592A6E">
        <w:rPr>
          <w:noProof/>
          <w:szCs w:val="20"/>
        </w:rPr>
        <mc:AlternateContent>
          <mc:Choice Requires="wps">
            <w:drawing>
              <wp:anchor distT="0" distB="0" distL="114300" distR="114300" simplePos="0" relativeHeight="251665408" behindDoc="0" locked="0" layoutInCell="1" allowOverlap="1" wp14:anchorId="726DC658" wp14:editId="785F0EF5">
                <wp:simplePos x="0" y="0"/>
                <wp:positionH relativeFrom="column">
                  <wp:posOffset>2849880</wp:posOffset>
                </wp:positionH>
                <wp:positionV relativeFrom="paragraph">
                  <wp:posOffset>578485</wp:posOffset>
                </wp:positionV>
                <wp:extent cx="3319145" cy="7644130"/>
                <wp:effectExtent l="5080" t="0" r="3175"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764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88D2" w14:textId="77777777" w:rsidR="004A6658" w:rsidRPr="006B616E" w:rsidRDefault="004A6658" w:rsidP="000C1CE9">
                            <w:pPr>
                              <w:pStyle w:val="BodyCopy"/>
                              <w:spacing w:after="240" w:line="300" w:lineRule="atLeast"/>
                              <w:jc w:val="center"/>
                              <w:rPr>
                                <w:b/>
                                <w:sz w:val="30"/>
                              </w:rPr>
                            </w:pPr>
                            <w:bookmarkStart w:id="0" w:name="_GoBack"/>
                            <w:r>
                              <w:rPr>
                                <w:b/>
                                <w:sz w:val="30"/>
                              </w:rPr>
                              <w:t xml:space="preserve">Finals Week </w:t>
                            </w:r>
                          </w:p>
                          <w:p w14:paraId="628487C6" w14:textId="77777777" w:rsidR="004A6658" w:rsidRDefault="004A6658" w:rsidP="006B616E">
                            <w:pPr>
                              <w:pStyle w:val="paragraphtext"/>
                            </w:pPr>
                            <w:r>
                              <w:t xml:space="preserve">With the last chapter being over, and the semester coming to an end, it only means one thing. FINALSSSSSS!!! Don’t stress out though, study, get enough sleep, and turn to your sisters if you need them. That is what they are there for. Once this week is over, its home for the holidays so make sure to say your goodbyes for now, and get home safetly. Don’t forget to ask sisters if you need a ride home! </w:t>
                            </w:r>
                          </w:p>
                          <w:p w14:paraId="1159AC92" w14:textId="77777777" w:rsidR="004A6658" w:rsidRDefault="004A6658" w:rsidP="006B616E">
                            <w:pPr>
                              <w:pStyle w:val="paragraphtext"/>
                            </w:pPr>
                          </w:p>
                          <w:p w14:paraId="383E22B9" w14:textId="77777777" w:rsidR="004A6658" w:rsidRDefault="004A6658" w:rsidP="006B616E">
                            <w:pPr>
                              <w:pStyle w:val="paragraphtext"/>
                            </w:pPr>
                          </w:p>
                          <w:p w14:paraId="42C6EA33" w14:textId="77777777" w:rsidR="004A6658" w:rsidRDefault="004A6658" w:rsidP="006B616E">
                            <w:pPr>
                              <w:pStyle w:val="paragraphtext"/>
                            </w:pPr>
                          </w:p>
                          <w:p w14:paraId="64137BF2" w14:textId="77777777" w:rsidR="004A6658" w:rsidRDefault="004A6658" w:rsidP="006B616E">
                            <w:pPr>
                              <w:pStyle w:val="paragraphtext"/>
                            </w:pPr>
                          </w:p>
                          <w:p w14:paraId="5A86CF73" w14:textId="77777777" w:rsidR="004A6658" w:rsidRDefault="004A6658" w:rsidP="006B616E">
                            <w:pPr>
                              <w:pStyle w:val="paragraphtext"/>
                            </w:pPr>
                          </w:p>
                          <w:p w14:paraId="79BBB178" w14:textId="77777777" w:rsidR="004A6658" w:rsidRPr="000A2953" w:rsidRDefault="004A6658" w:rsidP="000C1CE9">
                            <w:pPr>
                              <w:pStyle w:val="BodyCopy"/>
                              <w:spacing w:line="300" w:lineRule="atLeast"/>
                              <w:rPr>
                                <w:rFonts w:cs="Arial"/>
                                <w:sz w:val="20"/>
                                <w:lang w:val="en"/>
                              </w:rPr>
                            </w:pPr>
                          </w:p>
                          <w:p w14:paraId="30944AAC" w14:textId="634B7957" w:rsidR="004A6658" w:rsidRPr="006B616E" w:rsidRDefault="004A6658" w:rsidP="000C1CE9">
                            <w:pPr>
                              <w:pStyle w:val="BodyCopy"/>
                              <w:spacing w:after="240" w:line="300" w:lineRule="atLeast"/>
                              <w:jc w:val="center"/>
                              <w:rPr>
                                <w:b/>
                                <w:sz w:val="30"/>
                              </w:rPr>
                            </w:pPr>
                            <w:r>
                              <w:rPr>
                                <w:b/>
                                <w:sz w:val="30"/>
                              </w:rPr>
                              <w:t>Ugly Sweater Weather</w:t>
                            </w:r>
                          </w:p>
                          <w:p w14:paraId="7DEB7CDF" w14:textId="64E2EA0F" w:rsidR="004A6658" w:rsidRDefault="004A6658" w:rsidP="006B616E">
                            <w:pPr>
                              <w:pStyle w:val="paragraphtext"/>
                            </w:pPr>
                            <w:r>
                              <w:t xml:space="preserve">The annual Ugly Sweater Christmas party has been a tradition for a few years now at the mansion. This year was no stranger to all of the fun. With such a successful holiday party this year, it was a great way to welcome the holiday season. There were a plethora of ugly sweaters at this years party including some hanukkah themed ones as well as the classics. The holidays are a time for all of us sisters to come together, and what better way than putting on hideous sweaters from the salvation army and hanging with your best friends. </w:t>
                            </w:r>
                          </w:p>
                          <w:p w14:paraId="0481067F" w14:textId="77777777" w:rsidR="004A6658" w:rsidRDefault="004A6658" w:rsidP="006B616E">
                            <w:pPr>
                              <w:pStyle w:val="paragraphtext"/>
                            </w:pPr>
                          </w:p>
                          <w:p w14:paraId="2D5F82AF" w14:textId="77777777" w:rsidR="004A6658" w:rsidRDefault="004A6658" w:rsidP="006B616E">
                            <w:pPr>
                              <w:pStyle w:val="paragraphtext"/>
                            </w:pPr>
                          </w:p>
                          <w:p w14:paraId="325A2958" w14:textId="77777777" w:rsidR="004A6658" w:rsidRDefault="004A6658" w:rsidP="006B616E">
                            <w:pPr>
                              <w:pStyle w:val="paragraphtext"/>
                            </w:pPr>
                          </w:p>
                          <w:p w14:paraId="47F0E644" w14:textId="77777777" w:rsidR="004A6658" w:rsidRDefault="004A6658" w:rsidP="006B616E">
                            <w:pPr>
                              <w:pStyle w:val="paragraphtext"/>
                            </w:pPr>
                          </w:p>
                          <w:p w14:paraId="7FBE9B9C" w14:textId="77777777" w:rsidR="004A6658" w:rsidRDefault="004A6658" w:rsidP="006B616E">
                            <w:pPr>
                              <w:pStyle w:val="paragraphtext"/>
                            </w:pPr>
                          </w:p>
                          <w:p w14:paraId="6323AF31" w14:textId="7737AD32" w:rsidR="004A6658" w:rsidRPr="006B616E" w:rsidRDefault="00640914" w:rsidP="004A6658">
                            <w:pPr>
                              <w:pStyle w:val="BodyCopy"/>
                              <w:spacing w:after="240" w:line="300" w:lineRule="atLeast"/>
                              <w:jc w:val="center"/>
                              <w:rPr>
                                <w:b/>
                                <w:sz w:val="30"/>
                              </w:rPr>
                            </w:pPr>
                            <w:r>
                              <w:rPr>
                                <w:b/>
                                <w:sz w:val="30"/>
                              </w:rPr>
                              <w:t>Sisterhood &amp; Hot Cocoa</w:t>
                            </w:r>
                          </w:p>
                          <w:p w14:paraId="6B04CDDB" w14:textId="128A6D6F" w:rsidR="004A6658" w:rsidRDefault="004A6658" w:rsidP="004A6658">
                            <w:pPr>
                              <w:pStyle w:val="paragraphtext"/>
                            </w:pPr>
                            <w:r>
                              <w:t>T</w:t>
                            </w:r>
                            <w:r w:rsidR="00640914">
                              <w:t>he last sisterhood event of the semester has come and gone. From sharing secret sister gifts, to gingerbread house making contests</w:t>
                            </w:r>
                            <w:r w:rsidR="00F17464">
                              <w:t>, fun was had by all at this holiday gathering. There was also lots of hot cocoa and snacks to go around. For this we have to thank Gabby and her committee for such a great job! Sisterhood events are a great way to step back from the frustrations of school, and relax and maybe catch up with a sister you haven’t seen in a while.</w:t>
                            </w:r>
                          </w:p>
                          <w:p w14:paraId="442539B5" w14:textId="77777777" w:rsidR="004A6658" w:rsidRDefault="004A6658" w:rsidP="006B616E">
                            <w:pPr>
                              <w:pStyle w:val="paragraphtext"/>
                            </w:pPr>
                          </w:p>
                          <w:p w14:paraId="703A3CEE" w14:textId="77777777" w:rsidR="004A6658" w:rsidRDefault="004A6658" w:rsidP="006B616E">
                            <w:pPr>
                              <w:pStyle w:val="paragraphtext"/>
                            </w:pPr>
                          </w:p>
                          <w:p w14:paraId="05405D7E" w14:textId="77777777" w:rsidR="004A6658" w:rsidRPr="000A2953" w:rsidRDefault="004A6658" w:rsidP="006B616E">
                            <w:pPr>
                              <w:pStyle w:val="paragraphtext"/>
                            </w:pPr>
                          </w:p>
                          <w:p w14:paraId="4E2278B6" w14:textId="77777777" w:rsidR="004A6658" w:rsidRPr="000A2953" w:rsidRDefault="004A6658" w:rsidP="000C1CE9">
                            <w:pPr>
                              <w:pStyle w:val="BodyCopy"/>
                              <w:rPr>
                                <w:rFonts w:cs="Arial"/>
                                <w:sz w:val="20"/>
                                <w:lang w:val="en"/>
                              </w:rPr>
                            </w:pPr>
                          </w:p>
                          <w:p w14:paraId="1B7DC825" w14:textId="77777777" w:rsidR="004A6658" w:rsidRDefault="004A6658" w:rsidP="000C1CE9">
                            <w:pPr>
                              <w:spacing w:line="240" w:lineRule="atLeast"/>
                            </w:pPr>
                          </w:p>
                          <w:bookmarkEnd w:i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224.4pt;margin-top:45.55pt;width:261.35pt;height:60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" filled="f" stroked="f">
                <v:textbox inset="0,0,0,0">
                  <w:txbxContent>
                    <w:p w14:paraId="016388D2" w14:textId="77777777" w:rsidR="004A6658" w:rsidRPr="006B616E" w:rsidRDefault="004A6658" w:rsidP="000C1CE9">
                      <w:pPr>
                        <w:pStyle w:val="BodyCopy"/>
                        <w:spacing w:after="240" w:line="300" w:lineRule="atLeast"/>
                        <w:jc w:val="center"/>
                        <w:rPr>
                          <w:b/>
                          <w:sz w:val="30"/>
                        </w:rPr>
                      </w:pPr>
                      <w:bookmarkStart w:id="1" w:name="_GoBack"/>
                      <w:r>
                        <w:rPr>
                          <w:b/>
                          <w:sz w:val="30"/>
                        </w:rPr>
                        <w:t xml:space="preserve">Finals Week </w:t>
                      </w:r>
                    </w:p>
                    <w:p w14:paraId="628487C6" w14:textId="77777777" w:rsidR="004A6658" w:rsidRDefault="004A6658" w:rsidP="006B616E">
                      <w:pPr>
                        <w:pStyle w:val="paragraphtext"/>
                      </w:pPr>
                      <w:r>
                        <w:t xml:space="preserve">With the last chapter being over, and the semester coming to an end, it only means one thing. FINALSSSSSS!!! Don’t stress out though, study, get enough sleep, and turn to your sisters if you need them. That is what they are there for. Once this week is over, its home for the holidays so make sure to say your goodbyes for now, and get home safetly. Don’t forget to ask sisters if you need a ride home! </w:t>
                      </w:r>
                    </w:p>
                    <w:p w14:paraId="1159AC92" w14:textId="77777777" w:rsidR="004A6658" w:rsidRDefault="004A6658" w:rsidP="006B616E">
                      <w:pPr>
                        <w:pStyle w:val="paragraphtext"/>
                      </w:pPr>
                    </w:p>
                    <w:p w14:paraId="383E22B9" w14:textId="77777777" w:rsidR="004A6658" w:rsidRDefault="004A6658" w:rsidP="006B616E">
                      <w:pPr>
                        <w:pStyle w:val="paragraphtext"/>
                      </w:pPr>
                    </w:p>
                    <w:p w14:paraId="42C6EA33" w14:textId="77777777" w:rsidR="004A6658" w:rsidRDefault="004A6658" w:rsidP="006B616E">
                      <w:pPr>
                        <w:pStyle w:val="paragraphtext"/>
                      </w:pPr>
                    </w:p>
                    <w:p w14:paraId="64137BF2" w14:textId="77777777" w:rsidR="004A6658" w:rsidRDefault="004A6658" w:rsidP="006B616E">
                      <w:pPr>
                        <w:pStyle w:val="paragraphtext"/>
                      </w:pPr>
                    </w:p>
                    <w:p w14:paraId="5A86CF73" w14:textId="77777777" w:rsidR="004A6658" w:rsidRDefault="004A6658" w:rsidP="006B616E">
                      <w:pPr>
                        <w:pStyle w:val="paragraphtext"/>
                      </w:pPr>
                    </w:p>
                    <w:p w14:paraId="79BBB178" w14:textId="77777777" w:rsidR="004A6658" w:rsidRPr="000A2953" w:rsidRDefault="004A6658" w:rsidP="000C1CE9">
                      <w:pPr>
                        <w:pStyle w:val="BodyCopy"/>
                        <w:spacing w:line="300" w:lineRule="atLeast"/>
                        <w:rPr>
                          <w:rFonts w:cs="Arial"/>
                          <w:sz w:val="20"/>
                          <w:lang w:val="en"/>
                        </w:rPr>
                      </w:pPr>
                    </w:p>
                    <w:p w14:paraId="30944AAC" w14:textId="634B7957" w:rsidR="004A6658" w:rsidRPr="006B616E" w:rsidRDefault="004A6658" w:rsidP="000C1CE9">
                      <w:pPr>
                        <w:pStyle w:val="BodyCopy"/>
                        <w:spacing w:after="240" w:line="300" w:lineRule="atLeast"/>
                        <w:jc w:val="center"/>
                        <w:rPr>
                          <w:b/>
                          <w:sz w:val="30"/>
                        </w:rPr>
                      </w:pPr>
                      <w:r>
                        <w:rPr>
                          <w:b/>
                          <w:sz w:val="30"/>
                        </w:rPr>
                        <w:t>Ugly Sweater Weather</w:t>
                      </w:r>
                    </w:p>
                    <w:p w14:paraId="7DEB7CDF" w14:textId="64E2EA0F" w:rsidR="004A6658" w:rsidRDefault="004A6658" w:rsidP="006B616E">
                      <w:pPr>
                        <w:pStyle w:val="paragraphtext"/>
                      </w:pPr>
                      <w:r>
                        <w:t xml:space="preserve">The annual Ugly Sweater Christmas party has been a tradition for a few years now at the mansion. This year was no stranger to all of the fun. With such a successful holiday party this year, it was a great way to welcome the holiday season. There were a plethora of ugly sweaters at this years party including some hanukkah themed ones as well as the classics. The holidays are a time for all of us sisters to come together, and what better way than putting on hideous sweaters from the salvation army and hanging with your best friends. </w:t>
                      </w:r>
                    </w:p>
                    <w:p w14:paraId="0481067F" w14:textId="77777777" w:rsidR="004A6658" w:rsidRDefault="004A6658" w:rsidP="006B616E">
                      <w:pPr>
                        <w:pStyle w:val="paragraphtext"/>
                      </w:pPr>
                    </w:p>
                    <w:p w14:paraId="2D5F82AF" w14:textId="77777777" w:rsidR="004A6658" w:rsidRDefault="004A6658" w:rsidP="006B616E">
                      <w:pPr>
                        <w:pStyle w:val="paragraphtext"/>
                      </w:pPr>
                    </w:p>
                    <w:p w14:paraId="325A2958" w14:textId="77777777" w:rsidR="004A6658" w:rsidRDefault="004A6658" w:rsidP="006B616E">
                      <w:pPr>
                        <w:pStyle w:val="paragraphtext"/>
                      </w:pPr>
                    </w:p>
                    <w:p w14:paraId="47F0E644" w14:textId="77777777" w:rsidR="004A6658" w:rsidRDefault="004A6658" w:rsidP="006B616E">
                      <w:pPr>
                        <w:pStyle w:val="paragraphtext"/>
                      </w:pPr>
                    </w:p>
                    <w:p w14:paraId="7FBE9B9C" w14:textId="77777777" w:rsidR="004A6658" w:rsidRDefault="004A6658" w:rsidP="006B616E">
                      <w:pPr>
                        <w:pStyle w:val="paragraphtext"/>
                      </w:pPr>
                    </w:p>
                    <w:p w14:paraId="6323AF31" w14:textId="7737AD32" w:rsidR="004A6658" w:rsidRPr="006B616E" w:rsidRDefault="00640914" w:rsidP="004A6658">
                      <w:pPr>
                        <w:pStyle w:val="BodyCopy"/>
                        <w:spacing w:after="240" w:line="300" w:lineRule="atLeast"/>
                        <w:jc w:val="center"/>
                        <w:rPr>
                          <w:b/>
                          <w:sz w:val="30"/>
                        </w:rPr>
                      </w:pPr>
                      <w:r>
                        <w:rPr>
                          <w:b/>
                          <w:sz w:val="30"/>
                        </w:rPr>
                        <w:t>Sisterhood &amp; Hot Cocoa</w:t>
                      </w:r>
                    </w:p>
                    <w:p w14:paraId="6B04CDDB" w14:textId="128A6D6F" w:rsidR="004A6658" w:rsidRDefault="004A6658" w:rsidP="004A6658">
                      <w:pPr>
                        <w:pStyle w:val="paragraphtext"/>
                      </w:pPr>
                      <w:r>
                        <w:t>T</w:t>
                      </w:r>
                      <w:r w:rsidR="00640914">
                        <w:t>he last sisterhood event of the semester has come and gone. From sharing secret sister gifts, to gingerbread house making contests</w:t>
                      </w:r>
                      <w:r w:rsidR="00F17464">
                        <w:t>, fun was had by all at this holiday gathering. There was also lots of hot cocoa and snacks to go around. For this we have to thank Gabby and her committee for such a great job! Sisterhood events are a great way to step back from the frustrations of school, and relax and maybe catch up with a sister you haven’t seen in a while.</w:t>
                      </w:r>
                    </w:p>
                    <w:p w14:paraId="442539B5" w14:textId="77777777" w:rsidR="004A6658" w:rsidRDefault="004A6658" w:rsidP="006B616E">
                      <w:pPr>
                        <w:pStyle w:val="paragraphtext"/>
                      </w:pPr>
                    </w:p>
                    <w:p w14:paraId="703A3CEE" w14:textId="77777777" w:rsidR="004A6658" w:rsidRDefault="004A6658" w:rsidP="006B616E">
                      <w:pPr>
                        <w:pStyle w:val="paragraphtext"/>
                      </w:pPr>
                    </w:p>
                    <w:p w14:paraId="05405D7E" w14:textId="77777777" w:rsidR="004A6658" w:rsidRPr="000A2953" w:rsidRDefault="004A6658" w:rsidP="006B616E">
                      <w:pPr>
                        <w:pStyle w:val="paragraphtext"/>
                      </w:pPr>
                    </w:p>
                    <w:p w14:paraId="4E2278B6" w14:textId="77777777" w:rsidR="004A6658" w:rsidRPr="000A2953" w:rsidRDefault="004A6658" w:rsidP="000C1CE9">
                      <w:pPr>
                        <w:pStyle w:val="BodyCopy"/>
                        <w:rPr>
                          <w:rFonts w:cs="Arial"/>
                          <w:sz w:val="20"/>
                          <w:lang w:val="en"/>
                        </w:rPr>
                      </w:pPr>
                    </w:p>
                    <w:p w14:paraId="1B7DC825" w14:textId="77777777" w:rsidR="004A6658" w:rsidRDefault="004A6658" w:rsidP="000C1CE9">
                      <w:pPr>
                        <w:spacing w:line="240" w:lineRule="atLeast"/>
                      </w:pPr>
                    </w:p>
                    <w:bookmarkEnd w:id="1"/>
                  </w:txbxContent>
                </v:textbox>
              </v:shape>
            </w:pict>
          </mc:Fallback>
        </mc:AlternateContent>
      </w:r>
      <w:r w:rsidR="00592A6E">
        <w:rPr>
          <w:noProof/>
          <w:szCs w:val="20"/>
        </w:rPr>
        <mc:AlternateContent>
          <mc:Choice Requires="wps">
            <w:drawing>
              <wp:anchor distT="0" distB="0" distL="114300" distR="114300" simplePos="0" relativeHeight="251674624" behindDoc="0" locked="0" layoutInCell="1" allowOverlap="1" wp14:anchorId="505E793E" wp14:editId="06188758">
                <wp:simplePos x="0" y="0"/>
                <wp:positionH relativeFrom="column">
                  <wp:posOffset>5005070</wp:posOffset>
                </wp:positionH>
                <wp:positionV relativeFrom="paragraph">
                  <wp:posOffset>-165735</wp:posOffset>
                </wp:positionV>
                <wp:extent cx="1142365" cy="180975"/>
                <wp:effectExtent l="1270" t="0" r="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21C7" w14:textId="77777777" w:rsidR="004A6658" w:rsidRPr="0071743B" w:rsidRDefault="004A6658" w:rsidP="000C1CE9">
                            <w:pPr>
                              <w:pStyle w:val="Byline"/>
                              <w:jc w:val="right"/>
                              <w:rPr>
                                <w:color w:val="FFFFFF"/>
                                <w:sz w:val="22"/>
                              </w:rPr>
                            </w:pPr>
                            <w:r w:rsidRPr="0071743B">
                              <w:rPr>
                                <w:color w:val="FFFFFF"/>
                                <w:sz w:val="22"/>
                              </w:rPr>
                              <w:t>Vol. 1 Issue 1</w:t>
                            </w:r>
                          </w:p>
                          <w:p w14:paraId="50A3D125" w14:textId="77777777" w:rsidR="004A6658" w:rsidRPr="0071743B" w:rsidRDefault="004A6658" w:rsidP="000C1CE9">
                            <w:pPr>
                              <w:pStyle w:val="Byline"/>
                              <w:rPr>
                                <w:color w:val="FFFFFF"/>
                                <w:sz w:val="36"/>
                              </w:rPr>
                            </w:pPr>
                          </w:p>
                          <w:p w14:paraId="379B4A0A" w14:textId="77777777" w:rsidR="004A6658" w:rsidRPr="005D2B4E" w:rsidRDefault="004A6658"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margin-left:394.1pt;margin-top:-13pt;width:89.9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" filled="f" stroked="f">
                <v:textbox inset="0,0,0,0">
                  <w:txbxContent>
                    <w:p w14:paraId="7C3321C7" w14:textId="77777777" w:rsidR="004A6658" w:rsidRPr="0071743B" w:rsidRDefault="004A6658" w:rsidP="000C1CE9">
                      <w:pPr>
                        <w:pStyle w:val="Byline"/>
                        <w:jc w:val="right"/>
                        <w:rPr>
                          <w:color w:val="FFFFFF"/>
                          <w:sz w:val="22"/>
                        </w:rPr>
                      </w:pPr>
                      <w:r w:rsidRPr="0071743B">
                        <w:rPr>
                          <w:color w:val="FFFFFF"/>
                          <w:sz w:val="22"/>
                        </w:rPr>
                        <w:t>Vol. 1 Issue 1</w:t>
                      </w:r>
                    </w:p>
                    <w:p w14:paraId="50A3D125" w14:textId="77777777" w:rsidR="004A6658" w:rsidRPr="0071743B" w:rsidRDefault="004A6658" w:rsidP="000C1CE9">
                      <w:pPr>
                        <w:pStyle w:val="Byline"/>
                        <w:rPr>
                          <w:color w:val="FFFFFF"/>
                          <w:sz w:val="36"/>
                        </w:rPr>
                      </w:pPr>
                    </w:p>
                    <w:p w14:paraId="379B4A0A" w14:textId="77777777" w:rsidR="004A6658" w:rsidRPr="005D2B4E" w:rsidRDefault="004A6658" w:rsidP="000C1CE9">
                      <w:pPr>
                        <w:jc w:val="center"/>
                        <w:rPr>
                          <w:color w:val="FF4F00"/>
                          <w:sz w:val="44"/>
                        </w:rPr>
                      </w:pPr>
                    </w:p>
                  </w:txbxContent>
                </v:textbox>
              </v:shape>
            </w:pict>
          </mc:Fallback>
        </mc:AlternateContent>
      </w:r>
      <w:r w:rsidR="00592A6E">
        <w:rPr>
          <w:noProof/>
          <w:szCs w:val="20"/>
        </w:rPr>
        <mc:AlternateContent>
          <mc:Choice Requires="wps">
            <w:drawing>
              <wp:anchor distT="0" distB="0" distL="114300" distR="114300" simplePos="0" relativeHeight="251672576" behindDoc="0" locked="0" layoutInCell="1" allowOverlap="1" wp14:anchorId="5DF9BFB2" wp14:editId="513BECA6">
                <wp:simplePos x="0" y="0"/>
                <wp:positionH relativeFrom="column">
                  <wp:posOffset>-647065</wp:posOffset>
                </wp:positionH>
                <wp:positionV relativeFrom="paragraph">
                  <wp:posOffset>-502920</wp:posOffset>
                </wp:positionV>
                <wp:extent cx="6795135" cy="392430"/>
                <wp:effectExtent l="635" t="5080" r="0" b="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CF6F" w14:textId="422E6FC3" w:rsidR="004A6658" w:rsidRPr="000A2953" w:rsidRDefault="003057D0" w:rsidP="000C1CE9">
                            <w:pPr>
                              <w:pStyle w:val="Headline"/>
                              <w:rPr>
                                <w:sz w:val="50"/>
                              </w:rPr>
                            </w:pPr>
                            <w:r>
                              <w:rPr>
                                <w:sz w:val="50"/>
                              </w:rPr>
                              <w:t>GAMMA CLIO MONTHLY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50.9pt;margin-top:-39.55pt;width:535.05pt;height: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" filled="f" stroked="f">
                <v:textbox inset="0,0,0,0">
                  <w:txbxContent>
                    <w:p w14:paraId="13FDCF6F" w14:textId="422E6FC3" w:rsidR="004A6658" w:rsidRPr="000A2953" w:rsidRDefault="003057D0" w:rsidP="000C1CE9">
                      <w:pPr>
                        <w:pStyle w:val="Headline"/>
                        <w:rPr>
                          <w:sz w:val="50"/>
                        </w:rPr>
                      </w:pPr>
                      <w:r>
                        <w:rPr>
                          <w:sz w:val="50"/>
                        </w:rPr>
                        <w:t>GAMMA CLIO MONTHLY</w:t>
                      </w:r>
                    </w:p>
                  </w:txbxContent>
                </v:textbox>
              </v:shape>
            </w:pict>
          </mc:Fallback>
        </mc:AlternateContent>
      </w:r>
      <w:r w:rsidR="000C1CE9">
        <w:br w:type="page"/>
      </w:r>
      <w:r w:rsidR="00F26A69">
        <w:rPr>
          <w:noProof/>
          <w:szCs w:val="20"/>
        </w:rPr>
        <w:lastRenderedPageBreak/>
        <mc:AlternateContent>
          <mc:Choice Requires="wps">
            <w:drawing>
              <wp:anchor distT="0" distB="0" distL="114300" distR="114300" simplePos="0" relativeHeight="251681792" behindDoc="0" locked="0" layoutInCell="1" allowOverlap="1" wp14:anchorId="0C92E46B" wp14:editId="5A55C421">
                <wp:simplePos x="0" y="0"/>
                <wp:positionH relativeFrom="column">
                  <wp:posOffset>-634365</wp:posOffset>
                </wp:positionH>
                <wp:positionV relativeFrom="paragraph">
                  <wp:posOffset>-226060</wp:posOffset>
                </wp:positionV>
                <wp:extent cx="1651635" cy="167005"/>
                <wp:effectExtent l="0" t="0" r="24765" b="10795"/>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A946" w14:textId="77777777" w:rsidR="004A6658" w:rsidRPr="0071743B" w:rsidRDefault="004A6658" w:rsidP="00F26A69">
                            <w:pPr>
                              <w:pStyle w:val="Byline"/>
                              <w:rPr>
                                <w:color w:val="FFFFFF"/>
                                <w:sz w:val="22"/>
                              </w:rPr>
                            </w:pPr>
                            <w:r>
                              <w:rPr>
                                <w:color w:val="FFFFFF"/>
                                <w:sz w:val="22"/>
                              </w:rPr>
                              <w:t>December 2014</w:t>
                            </w:r>
                          </w:p>
                          <w:p w14:paraId="3AC3C376" w14:textId="77777777" w:rsidR="004A6658" w:rsidRPr="0071743B" w:rsidRDefault="004A6658" w:rsidP="00F26A69">
                            <w:pPr>
                              <w:pStyle w:val="Byline"/>
                              <w:rPr>
                                <w:color w:val="FFFFFF"/>
                                <w:sz w:val="36"/>
                              </w:rPr>
                            </w:pPr>
                          </w:p>
                          <w:p w14:paraId="032E6854" w14:textId="77777777" w:rsidR="004A6658" w:rsidRPr="005D2B4E" w:rsidRDefault="004A6658" w:rsidP="00F26A6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9.9pt;margin-top:-17.75pt;width:130.05pt;height:1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" filled="f" stroked="f">
                <v:textbox inset="0,0,0,0">
                  <w:txbxContent>
                    <w:p w14:paraId="682DA946" w14:textId="77777777" w:rsidR="004A6658" w:rsidRPr="0071743B" w:rsidRDefault="004A6658" w:rsidP="00F26A69">
                      <w:pPr>
                        <w:pStyle w:val="Byline"/>
                        <w:rPr>
                          <w:color w:val="FFFFFF"/>
                          <w:sz w:val="22"/>
                        </w:rPr>
                      </w:pPr>
                      <w:r>
                        <w:rPr>
                          <w:color w:val="FFFFFF"/>
                          <w:sz w:val="22"/>
                        </w:rPr>
                        <w:t>December 2014</w:t>
                      </w:r>
                    </w:p>
                    <w:p w14:paraId="3AC3C376" w14:textId="77777777" w:rsidR="004A6658" w:rsidRPr="0071743B" w:rsidRDefault="004A6658" w:rsidP="00F26A69">
                      <w:pPr>
                        <w:pStyle w:val="Byline"/>
                        <w:rPr>
                          <w:color w:val="FFFFFF"/>
                          <w:sz w:val="36"/>
                        </w:rPr>
                      </w:pPr>
                    </w:p>
                    <w:p w14:paraId="032E6854" w14:textId="77777777" w:rsidR="004A6658" w:rsidRPr="005D2B4E" w:rsidRDefault="004A6658" w:rsidP="00F26A69">
                      <w:pPr>
                        <w:jc w:val="center"/>
                        <w:rPr>
                          <w:color w:val="FF4F00"/>
                          <w:sz w:val="44"/>
                        </w:rPr>
                      </w:pPr>
                    </w:p>
                  </w:txbxContent>
                </v:textbox>
              </v:shape>
            </w:pict>
          </mc:Fallback>
        </mc:AlternateContent>
      </w:r>
      <w:r w:rsidR="00A33615">
        <w:rPr>
          <w:rFonts w:ascii="Times" w:hAnsi="Times" w:cs="Times"/>
          <w:noProof/>
        </w:rPr>
        <w:drawing>
          <wp:anchor distT="0" distB="0" distL="114300" distR="114300" simplePos="0" relativeHeight="251678720" behindDoc="0" locked="0" layoutInCell="1" allowOverlap="1" wp14:anchorId="469DBBA3" wp14:editId="61C7D0F1">
            <wp:simplePos x="0" y="0"/>
            <wp:positionH relativeFrom="column">
              <wp:posOffset>-520065</wp:posOffset>
            </wp:positionH>
            <wp:positionV relativeFrom="paragraph">
              <wp:posOffset>6174740</wp:posOffset>
            </wp:positionV>
            <wp:extent cx="2729865" cy="1831340"/>
            <wp:effectExtent l="0" t="0" r="0" b="0"/>
            <wp:wrapNone/>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86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615">
        <w:rPr>
          <w:rFonts w:ascii="Times" w:hAnsi="Times" w:cs="Times"/>
          <w:noProof/>
        </w:rPr>
        <w:drawing>
          <wp:anchor distT="0" distB="0" distL="114300" distR="114300" simplePos="0" relativeHeight="251677696" behindDoc="0" locked="0" layoutInCell="1" allowOverlap="1" wp14:anchorId="02F2861C" wp14:editId="45F38A9E">
            <wp:simplePos x="0" y="0"/>
            <wp:positionH relativeFrom="column">
              <wp:posOffset>-520065</wp:posOffset>
            </wp:positionH>
            <wp:positionV relativeFrom="paragraph">
              <wp:posOffset>3771900</wp:posOffset>
            </wp:positionV>
            <wp:extent cx="2747010" cy="1831340"/>
            <wp:effectExtent l="0" t="0" r="0" b="0"/>
            <wp:wrapNone/>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01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BD2">
        <w:rPr>
          <w:rFonts w:ascii="Times" w:hAnsi="Times" w:cs="Times"/>
          <w:noProof/>
        </w:rPr>
        <w:drawing>
          <wp:anchor distT="0" distB="0" distL="114300" distR="114300" simplePos="0" relativeHeight="251679744" behindDoc="0" locked="0" layoutInCell="1" allowOverlap="1" wp14:anchorId="5F158C48" wp14:editId="36824851">
            <wp:simplePos x="0" y="0"/>
            <wp:positionH relativeFrom="column">
              <wp:posOffset>3823335</wp:posOffset>
            </wp:positionH>
            <wp:positionV relativeFrom="paragraph">
              <wp:posOffset>6517640</wp:posOffset>
            </wp:positionV>
            <wp:extent cx="1441450" cy="1828800"/>
            <wp:effectExtent l="0" t="0" r="6350" b="0"/>
            <wp:wrapNone/>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14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BD2">
        <w:rPr>
          <w:noProof/>
          <w:szCs w:val="20"/>
        </w:rPr>
        <mc:AlternateContent>
          <mc:Choice Requires="wps">
            <w:drawing>
              <wp:anchor distT="0" distB="0" distL="114300" distR="114300" simplePos="0" relativeHeight="251663360" behindDoc="0" locked="0" layoutInCell="1" allowOverlap="1" wp14:anchorId="2F7FB129" wp14:editId="4B45D01E">
                <wp:simplePos x="0" y="0"/>
                <wp:positionH relativeFrom="column">
                  <wp:posOffset>3023235</wp:posOffset>
                </wp:positionH>
                <wp:positionV relativeFrom="paragraph">
                  <wp:posOffset>231140</wp:posOffset>
                </wp:positionV>
                <wp:extent cx="2971800" cy="6057900"/>
                <wp:effectExtent l="0" t="0" r="0" b="1270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BB15" w14:textId="77777777" w:rsidR="004A6658" w:rsidRPr="000A2953" w:rsidRDefault="004A6658" w:rsidP="009A7CE5">
                            <w:pPr>
                              <w:pStyle w:val="BodyCopy"/>
                              <w:spacing w:after="240" w:line="300" w:lineRule="atLeast"/>
                              <w:jc w:val="center"/>
                              <w:rPr>
                                <w:b/>
                                <w:color w:val="BBCC30"/>
                                <w:sz w:val="30"/>
                              </w:rPr>
                            </w:pPr>
                            <w:r>
                              <w:rPr>
                                <w:b/>
                                <w:color w:val="BBCC30"/>
                                <w:sz w:val="30"/>
                              </w:rPr>
                              <w:t>OUR NEW PERFECT PAIRS</w:t>
                            </w:r>
                          </w:p>
                          <w:p w14:paraId="5421CD59" w14:textId="77777777" w:rsidR="004A6658" w:rsidRPr="000A2953" w:rsidRDefault="004A6658" w:rsidP="009A7CE5">
                            <w:pPr>
                              <w:pStyle w:val="BodyCopy"/>
                              <w:spacing w:line="300" w:lineRule="atLeast"/>
                              <w:jc w:val="center"/>
                              <w:rPr>
                                <w:rFonts w:cs="Arial"/>
                                <w:sz w:val="22"/>
                                <w:lang w:val="en"/>
                              </w:rPr>
                            </w:pPr>
                            <w:r>
                              <w:rPr>
                                <w:rFonts w:cs="Arial"/>
                                <w:sz w:val="22"/>
                                <w:lang w:val="en"/>
                              </w:rPr>
                              <w:t>Rachel T &amp; Rebecca B</w:t>
                            </w:r>
                          </w:p>
                          <w:p w14:paraId="2FCFBC6E" w14:textId="77777777" w:rsidR="004A6658" w:rsidRPr="000A2953" w:rsidRDefault="004A6658" w:rsidP="009A7CE5">
                            <w:pPr>
                              <w:pStyle w:val="BodyCopy"/>
                              <w:spacing w:line="300" w:lineRule="atLeast"/>
                              <w:jc w:val="center"/>
                              <w:rPr>
                                <w:rFonts w:cs="Arial"/>
                                <w:sz w:val="22"/>
                                <w:lang w:val="en"/>
                              </w:rPr>
                            </w:pPr>
                          </w:p>
                          <w:p w14:paraId="4F7C8D6B" w14:textId="77777777" w:rsidR="004A6658" w:rsidRPr="000A2953" w:rsidRDefault="004A6658" w:rsidP="009A7CE5">
                            <w:pPr>
                              <w:pStyle w:val="BodyCopy"/>
                              <w:spacing w:line="300" w:lineRule="atLeast"/>
                              <w:jc w:val="center"/>
                              <w:rPr>
                                <w:rFonts w:cs="Arial"/>
                                <w:sz w:val="22"/>
                                <w:lang w:val="en"/>
                              </w:rPr>
                            </w:pPr>
                            <w:r>
                              <w:rPr>
                                <w:rFonts w:cs="Arial"/>
                                <w:sz w:val="22"/>
                                <w:lang w:val="en"/>
                              </w:rPr>
                              <w:t>Rebekah S &amp; Rachel B</w:t>
                            </w:r>
                          </w:p>
                          <w:p w14:paraId="784A2A51" w14:textId="77777777" w:rsidR="004A6658" w:rsidRPr="000A2953" w:rsidRDefault="004A6658" w:rsidP="009A7CE5">
                            <w:pPr>
                              <w:pStyle w:val="BodyCopy"/>
                              <w:spacing w:line="300" w:lineRule="atLeast"/>
                              <w:jc w:val="center"/>
                              <w:rPr>
                                <w:rFonts w:cs="Arial"/>
                                <w:sz w:val="22"/>
                                <w:lang w:val="en"/>
                              </w:rPr>
                            </w:pPr>
                          </w:p>
                          <w:p w14:paraId="50466D92" w14:textId="77777777" w:rsidR="004A6658" w:rsidRPr="000A2953" w:rsidRDefault="004A6658" w:rsidP="009A7CE5">
                            <w:pPr>
                              <w:pStyle w:val="BodyCopy"/>
                              <w:spacing w:line="300" w:lineRule="atLeast"/>
                              <w:jc w:val="center"/>
                              <w:rPr>
                                <w:rFonts w:cs="Arial"/>
                                <w:sz w:val="22"/>
                                <w:lang w:val="en"/>
                              </w:rPr>
                            </w:pPr>
                            <w:r>
                              <w:rPr>
                                <w:rFonts w:cs="Arial"/>
                                <w:sz w:val="22"/>
                                <w:lang w:val="en"/>
                              </w:rPr>
                              <w:t>Alyssa T &amp; Hannah S</w:t>
                            </w:r>
                          </w:p>
                          <w:p w14:paraId="38E65587" w14:textId="77777777" w:rsidR="004A6658" w:rsidRPr="000A2953" w:rsidRDefault="004A6658" w:rsidP="009A7CE5">
                            <w:pPr>
                              <w:pStyle w:val="BodyCopy"/>
                              <w:spacing w:line="300" w:lineRule="atLeast"/>
                              <w:jc w:val="center"/>
                              <w:rPr>
                                <w:rFonts w:cs="Arial"/>
                                <w:sz w:val="22"/>
                                <w:lang w:val="en"/>
                              </w:rPr>
                            </w:pPr>
                          </w:p>
                          <w:p w14:paraId="776BED90" w14:textId="77777777" w:rsidR="004A6658" w:rsidRPr="000A2953" w:rsidRDefault="004A6658" w:rsidP="009A7CE5">
                            <w:pPr>
                              <w:pStyle w:val="BodyCopy"/>
                              <w:spacing w:line="300" w:lineRule="atLeast"/>
                              <w:jc w:val="center"/>
                              <w:rPr>
                                <w:rFonts w:cs="Arial"/>
                                <w:sz w:val="22"/>
                                <w:lang w:val="en"/>
                              </w:rPr>
                            </w:pPr>
                            <w:r>
                              <w:rPr>
                                <w:rFonts w:cs="Arial"/>
                                <w:sz w:val="22"/>
                                <w:lang w:val="en"/>
                              </w:rPr>
                              <w:t>Caitlyn W &amp; Jenna S</w:t>
                            </w:r>
                          </w:p>
                          <w:p w14:paraId="02859F22" w14:textId="77777777" w:rsidR="004A6658" w:rsidRPr="000A2953" w:rsidRDefault="004A6658" w:rsidP="009A7CE5">
                            <w:pPr>
                              <w:pStyle w:val="BodyCopy"/>
                              <w:spacing w:line="300" w:lineRule="atLeast"/>
                              <w:jc w:val="center"/>
                              <w:rPr>
                                <w:rFonts w:cs="Arial"/>
                                <w:sz w:val="22"/>
                                <w:lang w:val="en"/>
                              </w:rPr>
                            </w:pPr>
                          </w:p>
                          <w:p w14:paraId="5B368B87" w14:textId="77777777" w:rsidR="004A6658" w:rsidRPr="000A2953" w:rsidRDefault="004A6658" w:rsidP="009A7CE5">
                            <w:pPr>
                              <w:pStyle w:val="BodyCopy"/>
                              <w:spacing w:line="300" w:lineRule="atLeast"/>
                              <w:jc w:val="center"/>
                              <w:rPr>
                                <w:rFonts w:cs="Arial"/>
                                <w:sz w:val="22"/>
                                <w:lang w:val="en"/>
                              </w:rPr>
                            </w:pPr>
                            <w:r>
                              <w:rPr>
                                <w:rFonts w:cs="Arial"/>
                                <w:sz w:val="22"/>
                                <w:lang w:val="en"/>
                              </w:rPr>
                              <w:t>Sabrina V &amp; Erica L</w:t>
                            </w:r>
                          </w:p>
                          <w:p w14:paraId="5693B261" w14:textId="77777777" w:rsidR="004A6658" w:rsidRPr="000A2953" w:rsidRDefault="004A6658" w:rsidP="009A7CE5">
                            <w:pPr>
                              <w:pStyle w:val="BodyCopy"/>
                              <w:spacing w:line="300" w:lineRule="atLeast"/>
                              <w:jc w:val="center"/>
                              <w:rPr>
                                <w:rFonts w:cs="Arial"/>
                                <w:sz w:val="22"/>
                                <w:lang w:val="en"/>
                              </w:rPr>
                            </w:pPr>
                          </w:p>
                          <w:p w14:paraId="7B2F1923" w14:textId="77777777" w:rsidR="004A6658" w:rsidRPr="000A2953" w:rsidRDefault="004A6658" w:rsidP="009A7CE5">
                            <w:pPr>
                              <w:pStyle w:val="BodyCopy"/>
                              <w:spacing w:line="300" w:lineRule="atLeast"/>
                              <w:jc w:val="center"/>
                              <w:rPr>
                                <w:rFonts w:cs="Arial"/>
                                <w:sz w:val="22"/>
                                <w:lang w:val="en"/>
                              </w:rPr>
                            </w:pPr>
                            <w:r>
                              <w:rPr>
                                <w:rFonts w:cs="Arial"/>
                                <w:sz w:val="22"/>
                                <w:lang w:val="en"/>
                              </w:rPr>
                              <w:t>Paola P &amp; Shannon L</w:t>
                            </w:r>
                          </w:p>
                          <w:p w14:paraId="58E4551D" w14:textId="77777777" w:rsidR="004A6658" w:rsidRPr="000A2953" w:rsidRDefault="004A6658" w:rsidP="009A7CE5">
                            <w:pPr>
                              <w:pStyle w:val="BodyCopy"/>
                              <w:spacing w:line="300" w:lineRule="atLeast"/>
                              <w:jc w:val="center"/>
                              <w:rPr>
                                <w:rFonts w:cs="Arial"/>
                                <w:sz w:val="22"/>
                                <w:lang w:val="en"/>
                              </w:rPr>
                            </w:pPr>
                          </w:p>
                          <w:p w14:paraId="4AA22E0C" w14:textId="77777777" w:rsidR="004A6658" w:rsidRPr="000A2953" w:rsidRDefault="004A6658" w:rsidP="009A7CE5">
                            <w:pPr>
                              <w:pStyle w:val="BodyCopy"/>
                              <w:spacing w:line="300" w:lineRule="atLeast"/>
                              <w:jc w:val="center"/>
                              <w:rPr>
                                <w:rFonts w:cs="Arial"/>
                                <w:sz w:val="22"/>
                                <w:lang w:val="en"/>
                              </w:rPr>
                            </w:pPr>
                            <w:r>
                              <w:rPr>
                                <w:rFonts w:cs="Arial"/>
                                <w:sz w:val="22"/>
                                <w:lang w:val="en"/>
                              </w:rPr>
                              <w:t>Ginny M &amp; Katelyn L</w:t>
                            </w:r>
                          </w:p>
                          <w:p w14:paraId="4ACD6D82" w14:textId="77777777" w:rsidR="004A6658" w:rsidRPr="000A2953" w:rsidRDefault="004A6658" w:rsidP="009A7CE5">
                            <w:pPr>
                              <w:pStyle w:val="BodyCopy"/>
                              <w:spacing w:line="300" w:lineRule="atLeast"/>
                              <w:jc w:val="center"/>
                              <w:rPr>
                                <w:rFonts w:cs="Arial"/>
                                <w:sz w:val="22"/>
                                <w:lang w:val="en"/>
                              </w:rPr>
                            </w:pPr>
                          </w:p>
                          <w:p w14:paraId="45EEE453" w14:textId="77777777" w:rsidR="004A6658" w:rsidRPr="000A2953" w:rsidRDefault="004A6658" w:rsidP="009A7CE5">
                            <w:pPr>
                              <w:pStyle w:val="BodyCopy"/>
                              <w:spacing w:line="300" w:lineRule="atLeast"/>
                              <w:jc w:val="center"/>
                              <w:rPr>
                                <w:rFonts w:cs="Arial"/>
                                <w:sz w:val="22"/>
                                <w:lang w:val="en"/>
                              </w:rPr>
                            </w:pPr>
                            <w:r>
                              <w:rPr>
                                <w:rFonts w:cs="Arial"/>
                                <w:sz w:val="22"/>
                                <w:lang w:val="en"/>
                              </w:rPr>
                              <w:t>Amber F &amp; Kayla</w:t>
                            </w:r>
                          </w:p>
                          <w:p w14:paraId="78BA24A8" w14:textId="77777777" w:rsidR="004A6658" w:rsidRPr="000A2953" w:rsidRDefault="004A6658" w:rsidP="009A7CE5">
                            <w:pPr>
                              <w:pStyle w:val="BodyCopy"/>
                              <w:spacing w:line="300" w:lineRule="atLeast"/>
                              <w:jc w:val="center"/>
                              <w:rPr>
                                <w:rFonts w:cs="Arial"/>
                                <w:sz w:val="22"/>
                                <w:lang w:val="en"/>
                              </w:rPr>
                            </w:pPr>
                          </w:p>
                          <w:p w14:paraId="181D3F70" w14:textId="77777777" w:rsidR="004A6658" w:rsidRPr="000A2953" w:rsidRDefault="004A6658" w:rsidP="009A7CE5">
                            <w:pPr>
                              <w:pStyle w:val="BodyCopy"/>
                              <w:spacing w:line="300" w:lineRule="atLeast"/>
                              <w:jc w:val="center"/>
                              <w:rPr>
                                <w:rFonts w:cs="Arial"/>
                                <w:sz w:val="22"/>
                                <w:lang w:val="en"/>
                              </w:rPr>
                            </w:pPr>
                            <w:r>
                              <w:rPr>
                                <w:rFonts w:cs="Arial"/>
                                <w:sz w:val="22"/>
                                <w:lang w:val="en"/>
                              </w:rPr>
                              <w:t>Maureen M &amp; Taylor L</w:t>
                            </w:r>
                          </w:p>
                          <w:p w14:paraId="35176FA6" w14:textId="77777777" w:rsidR="004A6658" w:rsidRPr="000A2953" w:rsidRDefault="004A6658" w:rsidP="009A7CE5">
                            <w:pPr>
                              <w:pStyle w:val="BodyCopy"/>
                              <w:spacing w:line="300" w:lineRule="atLeast"/>
                              <w:jc w:val="center"/>
                              <w:rPr>
                                <w:rFonts w:cs="Arial"/>
                                <w:sz w:val="22"/>
                                <w:lang w:val="en"/>
                              </w:rPr>
                            </w:pPr>
                          </w:p>
                          <w:p w14:paraId="5F23037A" w14:textId="77777777" w:rsidR="004A6658" w:rsidRDefault="004A6658" w:rsidP="009A7CE5">
                            <w:pPr>
                              <w:pStyle w:val="BodyCopy"/>
                              <w:spacing w:line="300" w:lineRule="atLeast"/>
                              <w:jc w:val="center"/>
                              <w:rPr>
                                <w:rFonts w:cs="Arial"/>
                                <w:sz w:val="22"/>
                                <w:lang w:val="en"/>
                              </w:rPr>
                            </w:pPr>
                            <w:r>
                              <w:rPr>
                                <w:rFonts w:cs="Arial"/>
                                <w:sz w:val="22"/>
                                <w:lang w:val="en"/>
                              </w:rPr>
                              <w:t>Dilara K &amp; Michelle S</w:t>
                            </w:r>
                          </w:p>
                          <w:p w14:paraId="5D4946CB" w14:textId="77777777" w:rsidR="004A6658" w:rsidRDefault="004A6658" w:rsidP="009A7CE5">
                            <w:pPr>
                              <w:pStyle w:val="BodyCopy"/>
                              <w:spacing w:line="300" w:lineRule="atLeast"/>
                              <w:jc w:val="center"/>
                              <w:rPr>
                                <w:rFonts w:cs="Arial"/>
                                <w:sz w:val="22"/>
                                <w:lang w:val="en"/>
                              </w:rPr>
                            </w:pPr>
                          </w:p>
                          <w:p w14:paraId="5F2DD407" w14:textId="77777777" w:rsidR="004A6658" w:rsidRDefault="004A6658" w:rsidP="009A7CE5">
                            <w:pPr>
                              <w:pStyle w:val="BodyCopy"/>
                              <w:spacing w:line="300" w:lineRule="atLeast"/>
                              <w:jc w:val="center"/>
                              <w:rPr>
                                <w:rFonts w:cs="Arial"/>
                                <w:sz w:val="22"/>
                                <w:lang w:val="en"/>
                              </w:rPr>
                            </w:pPr>
                            <w:r>
                              <w:rPr>
                                <w:rFonts w:cs="Arial"/>
                                <w:sz w:val="22"/>
                                <w:lang w:val="en"/>
                              </w:rPr>
                              <w:t>Melissa L &amp; Sydney C</w:t>
                            </w:r>
                          </w:p>
                          <w:p w14:paraId="7C2BFB2A" w14:textId="77777777" w:rsidR="004A6658" w:rsidRDefault="004A6658" w:rsidP="009A7CE5">
                            <w:pPr>
                              <w:pStyle w:val="BodyCopy"/>
                              <w:spacing w:line="300" w:lineRule="atLeast"/>
                              <w:jc w:val="center"/>
                              <w:rPr>
                                <w:rFonts w:cs="Arial"/>
                                <w:sz w:val="22"/>
                                <w:lang w:val="en"/>
                              </w:rPr>
                            </w:pPr>
                          </w:p>
                          <w:p w14:paraId="3E4F664E" w14:textId="77777777" w:rsidR="004A6658" w:rsidRDefault="004A6658" w:rsidP="009A7CE5">
                            <w:pPr>
                              <w:pStyle w:val="BodyCopy"/>
                              <w:spacing w:line="300" w:lineRule="atLeast"/>
                              <w:jc w:val="center"/>
                              <w:rPr>
                                <w:rFonts w:cs="Arial"/>
                                <w:sz w:val="22"/>
                                <w:lang w:val="en"/>
                              </w:rPr>
                            </w:pPr>
                            <w:r>
                              <w:rPr>
                                <w:rFonts w:cs="Arial"/>
                                <w:sz w:val="22"/>
                                <w:lang w:val="en"/>
                              </w:rPr>
                              <w:t>Caitlyn A &amp; Caroline F</w:t>
                            </w:r>
                          </w:p>
                          <w:p w14:paraId="0714957B" w14:textId="77777777" w:rsidR="004A6658" w:rsidRDefault="004A6658" w:rsidP="009A7CE5">
                            <w:pPr>
                              <w:pStyle w:val="BodyCopy"/>
                              <w:spacing w:line="300" w:lineRule="atLeast"/>
                              <w:jc w:val="center"/>
                              <w:rPr>
                                <w:rFonts w:cs="Arial"/>
                                <w:sz w:val="22"/>
                                <w:lang w:val="en"/>
                              </w:rPr>
                            </w:pPr>
                          </w:p>
                          <w:p w14:paraId="3BB74CAD" w14:textId="77777777" w:rsidR="004A6658" w:rsidRDefault="004A6658" w:rsidP="009A7CE5">
                            <w:pPr>
                              <w:pStyle w:val="BodyCopy"/>
                              <w:spacing w:line="300" w:lineRule="atLeast"/>
                              <w:jc w:val="center"/>
                              <w:rPr>
                                <w:rFonts w:cs="Arial"/>
                                <w:sz w:val="22"/>
                                <w:lang w:val="en"/>
                              </w:rPr>
                            </w:pPr>
                            <w:r>
                              <w:rPr>
                                <w:rFonts w:cs="Arial"/>
                                <w:sz w:val="22"/>
                                <w:lang w:val="en"/>
                              </w:rPr>
                              <w:t>Dorisell A &amp; Samantha D</w:t>
                            </w:r>
                          </w:p>
                          <w:p w14:paraId="02055D25" w14:textId="77777777" w:rsidR="004A6658" w:rsidRDefault="004A6658" w:rsidP="009A7CE5">
                            <w:pPr>
                              <w:pStyle w:val="BodyCopy"/>
                              <w:spacing w:line="300" w:lineRule="atLeast"/>
                              <w:jc w:val="center"/>
                              <w:rPr>
                                <w:rFonts w:cs="Arial"/>
                                <w:sz w:val="22"/>
                                <w:lang w:val="en"/>
                              </w:rPr>
                            </w:pPr>
                          </w:p>
                          <w:p w14:paraId="22D3152E" w14:textId="77777777" w:rsidR="004A6658" w:rsidRDefault="004A6658" w:rsidP="009A7CE5">
                            <w:pPr>
                              <w:pStyle w:val="BodyCopy"/>
                              <w:spacing w:line="300" w:lineRule="atLeast"/>
                              <w:jc w:val="center"/>
                              <w:rPr>
                                <w:rFonts w:cs="Arial"/>
                                <w:sz w:val="22"/>
                                <w:lang w:val="en"/>
                              </w:rPr>
                            </w:pPr>
                            <w:r>
                              <w:rPr>
                                <w:rFonts w:cs="Arial"/>
                                <w:sz w:val="22"/>
                                <w:lang w:val="en"/>
                              </w:rPr>
                              <w:t>Arissa V &amp; Lauren B</w:t>
                            </w:r>
                          </w:p>
                          <w:p w14:paraId="16E05D28" w14:textId="77777777" w:rsidR="004A6658" w:rsidRDefault="004A6658" w:rsidP="009A7CE5">
                            <w:pPr>
                              <w:pStyle w:val="BodyCopy"/>
                              <w:spacing w:line="300" w:lineRule="atLeast"/>
                              <w:jc w:val="center"/>
                              <w:rPr>
                                <w:rFonts w:cs="Arial"/>
                                <w:sz w:val="22"/>
                                <w:lang w:val="en"/>
                              </w:rPr>
                            </w:pPr>
                          </w:p>
                          <w:p w14:paraId="38629109" w14:textId="77777777" w:rsidR="004A6658" w:rsidRDefault="004A6658" w:rsidP="009A7CE5">
                            <w:pPr>
                              <w:pStyle w:val="BodyCopy"/>
                              <w:spacing w:line="300" w:lineRule="atLeast"/>
                              <w:jc w:val="center"/>
                              <w:rPr>
                                <w:rFonts w:cs="Arial"/>
                                <w:sz w:val="22"/>
                                <w:lang w:val="en"/>
                              </w:rPr>
                            </w:pPr>
                            <w:r>
                              <w:rPr>
                                <w:rFonts w:cs="Arial"/>
                                <w:sz w:val="22"/>
                                <w:lang w:val="en"/>
                              </w:rPr>
                              <w:t>Allison A &amp; Alexis R</w:t>
                            </w:r>
                          </w:p>
                          <w:p w14:paraId="3862E761" w14:textId="77777777" w:rsidR="004A6658" w:rsidRPr="000A2953" w:rsidRDefault="004A6658" w:rsidP="009A7CE5">
                            <w:pPr>
                              <w:pStyle w:val="BodyCopy"/>
                              <w:spacing w:line="300" w:lineRule="atLeast"/>
                              <w:jc w:val="center"/>
                              <w:rPr>
                                <w:rFonts w:cs="Arial"/>
                                <w:sz w:val="22"/>
                                <w:lang w:val="en"/>
                              </w:rPr>
                            </w:pPr>
                          </w:p>
                          <w:p w14:paraId="4553374D" w14:textId="77777777" w:rsidR="004A6658" w:rsidRPr="000A2953" w:rsidRDefault="004A6658" w:rsidP="009A7CE5">
                            <w:pPr>
                              <w:pStyle w:val="BodyCopy"/>
                              <w:spacing w:line="300" w:lineRule="atLeast"/>
                              <w:jc w:val="center"/>
                              <w:rPr>
                                <w:rFonts w:cs="Arial"/>
                                <w:sz w:val="22"/>
                                <w:lang w:val="en"/>
                              </w:rPr>
                            </w:pPr>
                          </w:p>
                          <w:p w14:paraId="247D4E41" w14:textId="77777777" w:rsidR="004A6658" w:rsidRPr="000A2953" w:rsidRDefault="004A6658" w:rsidP="009A7CE5">
                            <w:pPr>
                              <w:pStyle w:val="BodyCopy"/>
                              <w:spacing w:line="300" w:lineRule="atLeast"/>
                              <w:jc w:val="center"/>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238.05pt;margin-top:18.2pt;width:234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" filled="f" stroked="f">
                <v:textbox inset="0,0,0,0">
                  <w:txbxContent>
                    <w:p w14:paraId="287CBB15" w14:textId="77777777" w:rsidR="004A6658" w:rsidRPr="000A2953" w:rsidRDefault="004A6658" w:rsidP="009A7CE5">
                      <w:pPr>
                        <w:pStyle w:val="BodyCopy"/>
                        <w:spacing w:after="240" w:line="300" w:lineRule="atLeast"/>
                        <w:jc w:val="center"/>
                        <w:rPr>
                          <w:b/>
                          <w:color w:val="BBCC30"/>
                          <w:sz w:val="30"/>
                        </w:rPr>
                      </w:pPr>
                      <w:r>
                        <w:rPr>
                          <w:b/>
                          <w:color w:val="BBCC30"/>
                          <w:sz w:val="30"/>
                        </w:rPr>
                        <w:t>OUR NEW PERFECT PAIRS</w:t>
                      </w:r>
                    </w:p>
                    <w:p w14:paraId="5421CD59" w14:textId="77777777" w:rsidR="004A6658" w:rsidRPr="000A2953" w:rsidRDefault="004A6658" w:rsidP="009A7CE5">
                      <w:pPr>
                        <w:pStyle w:val="BodyCopy"/>
                        <w:spacing w:line="300" w:lineRule="atLeast"/>
                        <w:jc w:val="center"/>
                        <w:rPr>
                          <w:rFonts w:cs="Arial"/>
                          <w:sz w:val="22"/>
                          <w:lang w:val="en"/>
                        </w:rPr>
                      </w:pPr>
                      <w:r>
                        <w:rPr>
                          <w:rFonts w:cs="Arial"/>
                          <w:sz w:val="22"/>
                          <w:lang w:val="en"/>
                        </w:rPr>
                        <w:t>Rachel T &amp; Rebecca B</w:t>
                      </w:r>
                    </w:p>
                    <w:p w14:paraId="2FCFBC6E" w14:textId="77777777" w:rsidR="004A6658" w:rsidRPr="000A2953" w:rsidRDefault="004A6658" w:rsidP="009A7CE5">
                      <w:pPr>
                        <w:pStyle w:val="BodyCopy"/>
                        <w:spacing w:line="300" w:lineRule="atLeast"/>
                        <w:jc w:val="center"/>
                        <w:rPr>
                          <w:rFonts w:cs="Arial"/>
                          <w:sz w:val="22"/>
                          <w:lang w:val="en"/>
                        </w:rPr>
                      </w:pPr>
                    </w:p>
                    <w:p w14:paraId="4F7C8D6B" w14:textId="77777777" w:rsidR="004A6658" w:rsidRPr="000A2953" w:rsidRDefault="004A6658" w:rsidP="009A7CE5">
                      <w:pPr>
                        <w:pStyle w:val="BodyCopy"/>
                        <w:spacing w:line="300" w:lineRule="atLeast"/>
                        <w:jc w:val="center"/>
                        <w:rPr>
                          <w:rFonts w:cs="Arial"/>
                          <w:sz w:val="22"/>
                          <w:lang w:val="en"/>
                        </w:rPr>
                      </w:pPr>
                      <w:r>
                        <w:rPr>
                          <w:rFonts w:cs="Arial"/>
                          <w:sz w:val="22"/>
                          <w:lang w:val="en"/>
                        </w:rPr>
                        <w:t>Rebekah S &amp; Rachel B</w:t>
                      </w:r>
                    </w:p>
                    <w:p w14:paraId="784A2A51" w14:textId="77777777" w:rsidR="004A6658" w:rsidRPr="000A2953" w:rsidRDefault="004A6658" w:rsidP="009A7CE5">
                      <w:pPr>
                        <w:pStyle w:val="BodyCopy"/>
                        <w:spacing w:line="300" w:lineRule="atLeast"/>
                        <w:jc w:val="center"/>
                        <w:rPr>
                          <w:rFonts w:cs="Arial"/>
                          <w:sz w:val="22"/>
                          <w:lang w:val="en"/>
                        </w:rPr>
                      </w:pPr>
                    </w:p>
                    <w:p w14:paraId="50466D92" w14:textId="77777777" w:rsidR="004A6658" w:rsidRPr="000A2953" w:rsidRDefault="004A6658" w:rsidP="009A7CE5">
                      <w:pPr>
                        <w:pStyle w:val="BodyCopy"/>
                        <w:spacing w:line="300" w:lineRule="atLeast"/>
                        <w:jc w:val="center"/>
                        <w:rPr>
                          <w:rFonts w:cs="Arial"/>
                          <w:sz w:val="22"/>
                          <w:lang w:val="en"/>
                        </w:rPr>
                      </w:pPr>
                      <w:r>
                        <w:rPr>
                          <w:rFonts w:cs="Arial"/>
                          <w:sz w:val="22"/>
                          <w:lang w:val="en"/>
                        </w:rPr>
                        <w:t>Alyssa T &amp; Hannah S</w:t>
                      </w:r>
                    </w:p>
                    <w:p w14:paraId="38E65587" w14:textId="77777777" w:rsidR="004A6658" w:rsidRPr="000A2953" w:rsidRDefault="004A6658" w:rsidP="009A7CE5">
                      <w:pPr>
                        <w:pStyle w:val="BodyCopy"/>
                        <w:spacing w:line="300" w:lineRule="atLeast"/>
                        <w:jc w:val="center"/>
                        <w:rPr>
                          <w:rFonts w:cs="Arial"/>
                          <w:sz w:val="22"/>
                          <w:lang w:val="en"/>
                        </w:rPr>
                      </w:pPr>
                    </w:p>
                    <w:p w14:paraId="776BED90" w14:textId="77777777" w:rsidR="004A6658" w:rsidRPr="000A2953" w:rsidRDefault="004A6658" w:rsidP="009A7CE5">
                      <w:pPr>
                        <w:pStyle w:val="BodyCopy"/>
                        <w:spacing w:line="300" w:lineRule="atLeast"/>
                        <w:jc w:val="center"/>
                        <w:rPr>
                          <w:rFonts w:cs="Arial"/>
                          <w:sz w:val="22"/>
                          <w:lang w:val="en"/>
                        </w:rPr>
                      </w:pPr>
                      <w:r>
                        <w:rPr>
                          <w:rFonts w:cs="Arial"/>
                          <w:sz w:val="22"/>
                          <w:lang w:val="en"/>
                        </w:rPr>
                        <w:t>Caitlyn W &amp; Jenna S</w:t>
                      </w:r>
                    </w:p>
                    <w:p w14:paraId="02859F22" w14:textId="77777777" w:rsidR="004A6658" w:rsidRPr="000A2953" w:rsidRDefault="004A6658" w:rsidP="009A7CE5">
                      <w:pPr>
                        <w:pStyle w:val="BodyCopy"/>
                        <w:spacing w:line="300" w:lineRule="atLeast"/>
                        <w:jc w:val="center"/>
                        <w:rPr>
                          <w:rFonts w:cs="Arial"/>
                          <w:sz w:val="22"/>
                          <w:lang w:val="en"/>
                        </w:rPr>
                      </w:pPr>
                    </w:p>
                    <w:p w14:paraId="5B368B87" w14:textId="77777777" w:rsidR="004A6658" w:rsidRPr="000A2953" w:rsidRDefault="004A6658" w:rsidP="009A7CE5">
                      <w:pPr>
                        <w:pStyle w:val="BodyCopy"/>
                        <w:spacing w:line="300" w:lineRule="atLeast"/>
                        <w:jc w:val="center"/>
                        <w:rPr>
                          <w:rFonts w:cs="Arial"/>
                          <w:sz w:val="22"/>
                          <w:lang w:val="en"/>
                        </w:rPr>
                      </w:pPr>
                      <w:r>
                        <w:rPr>
                          <w:rFonts w:cs="Arial"/>
                          <w:sz w:val="22"/>
                          <w:lang w:val="en"/>
                        </w:rPr>
                        <w:t>Sabrina V &amp; Erica L</w:t>
                      </w:r>
                    </w:p>
                    <w:p w14:paraId="5693B261" w14:textId="77777777" w:rsidR="004A6658" w:rsidRPr="000A2953" w:rsidRDefault="004A6658" w:rsidP="009A7CE5">
                      <w:pPr>
                        <w:pStyle w:val="BodyCopy"/>
                        <w:spacing w:line="300" w:lineRule="atLeast"/>
                        <w:jc w:val="center"/>
                        <w:rPr>
                          <w:rFonts w:cs="Arial"/>
                          <w:sz w:val="22"/>
                          <w:lang w:val="en"/>
                        </w:rPr>
                      </w:pPr>
                    </w:p>
                    <w:p w14:paraId="7B2F1923" w14:textId="77777777" w:rsidR="004A6658" w:rsidRPr="000A2953" w:rsidRDefault="004A6658" w:rsidP="009A7CE5">
                      <w:pPr>
                        <w:pStyle w:val="BodyCopy"/>
                        <w:spacing w:line="300" w:lineRule="atLeast"/>
                        <w:jc w:val="center"/>
                        <w:rPr>
                          <w:rFonts w:cs="Arial"/>
                          <w:sz w:val="22"/>
                          <w:lang w:val="en"/>
                        </w:rPr>
                      </w:pPr>
                      <w:r>
                        <w:rPr>
                          <w:rFonts w:cs="Arial"/>
                          <w:sz w:val="22"/>
                          <w:lang w:val="en"/>
                        </w:rPr>
                        <w:t>Paola P &amp; Shannon L</w:t>
                      </w:r>
                    </w:p>
                    <w:p w14:paraId="58E4551D" w14:textId="77777777" w:rsidR="004A6658" w:rsidRPr="000A2953" w:rsidRDefault="004A6658" w:rsidP="009A7CE5">
                      <w:pPr>
                        <w:pStyle w:val="BodyCopy"/>
                        <w:spacing w:line="300" w:lineRule="atLeast"/>
                        <w:jc w:val="center"/>
                        <w:rPr>
                          <w:rFonts w:cs="Arial"/>
                          <w:sz w:val="22"/>
                          <w:lang w:val="en"/>
                        </w:rPr>
                      </w:pPr>
                    </w:p>
                    <w:p w14:paraId="4AA22E0C" w14:textId="77777777" w:rsidR="004A6658" w:rsidRPr="000A2953" w:rsidRDefault="004A6658" w:rsidP="009A7CE5">
                      <w:pPr>
                        <w:pStyle w:val="BodyCopy"/>
                        <w:spacing w:line="300" w:lineRule="atLeast"/>
                        <w:jc w:val="center"/>
                        <w:rPr>
                          <w:rFonts w:cs="Arial"/>
                          <w:sz w:val="22"/>
                          <w:lang w:val="en"/>
                        </w:rPr>
                      </w:pPr>
                      <w:r>
                        <w:rPr>
                          <w:rFonts w:cs="Arial"/>
                          <w:sz w:val="22"/>
                          <w:lang w:val="en"/>
                        </w:rPr>
                        <w:t>Ginny M &amp; Katelyn L</w:t>
                      </w:r>
                    </w:p>
                    <w:p w14:paraId="4ACD6D82" w14:textId="77777777" w:rsidR="004A6658" w:rsidRPr="000A2953" w:rsidRDefault="004A6658" w:rsidP="009A7CE5">
                      <w:pPr>
                        <w:pStyle w:val="BodyCopy"/>
                        <w:spacing w:line="300" w:lineRule="atLeast"/>
                        <w:jc w:val="center"/>
                        <w:rPr>
                          <w:rFonts w:cs="Arial"/>
                          <w:sz w:val="22"/>
                          <w:lang w:val="en"/>
                        </w:rPr>
                      </w:pPr>
                    </w:p>
                    <w:p w14:paraId="45EEE453" w14:textId="77777777" w:rsidR="004A6658" w:rsidRPr="000A2953" w:rsidRDefault="004A6658" w:rsidP="009A7CE5">
                      <w:pPr>
                        <w:pStyle w:val="BodyCopy"/>
                        <w:spacing w:line="300" w:lineRule="atLeast"/>
                        <w:jc w:val="center"/>
                        <w:rPr>
                          <w:rFonts w:cs="Arial"/>
                          <w:sz w:val="22"/>
                          <w:lang w:val="en"/>
                        </w:rPr>
                      </w:pPr>
                      <w:r>
                        <w:rPr>
                          <w:rFonts w:cs="Arial"/>
                          <w:sz w:val="22"/>
                          <w:lang w:val="en"/>
                        </w:rPr>
                        <w:t>Amber F &amp; Kayla</w:t>
                      </w:r>
                    </w:p>
                    <w:p w14:paraId="78BA24A8" w14:textId="77777777" w:rsidR="004A6658" w:rsidRPr="000A2953" w:rsidRDefault="004A6658" w:rsidP="009A7CE5">
                      <w:pPr>
                        <w:pStyle w:val="BodyCopy"/>
                        <w:spacing w:line="300" w:lineRule="atLeast"/>
                        <w:jc w:val="center"/>
                        <w:rPr>
                          <w:rFonts w:cs="Arial"/>
                          <w:sz w:val="22"/>
                          <w:lang w:val="en"/>
                        </w:rPr>
                      </w:pPr>
                    </w:p>
                    <w:p w14:paraId="181D3F70" w14:textId="77777777" w:rsidR="004A6658" w:rsidRPr="000A2953" w:rsidRDefault="004A6658" w:rsidP="009A7CE5">
                      <w:pPr>
                        <w:pStyle w:val="BodyCopy"/>
                        <w:spacing w:line="300" w:lineRule="atLeast"/>
                        <w:jc w:val="center"/>
                        <w:rPr>
                          <w:rFonts w:cs="Arial"/>
                          <w:sz w:val="22"/>
                          <w:lang w:val="en"/>
                        </w:rPr>
                      </w:pPr>
                      <w:r>
                        <w:rPr>
                          <w:rFonts w:cs="Arial"/>
                          <w:sz w:val="22"/>
                          <w:lang w:val="en"/>
                        </w:rPr>
                        <w:t>Maureen M &amp; Taylor L</w:t>
                      </w:r>
                    </w:p>
                    <w:p w14:paraId="35176FA6" w14:textId="77777777" w:rsidR="004A6658" w:rsidRPr="000A2953" w:rsidRDefault="004A6658" w:rsidP="009A7CE5">
                      <w:pPr>
                        <w:pStyle w:val="BodyCopy"/>
                        <w:spacing w:line="300" w:lineRule="atLeast"/>
                        <w:jc w:val="center"/>
                        <w:rPr>
                          <w:rFonts w:cs="Arial"/>
                          <w:sz w:val="22"/>
                          <w:lang w:val="en"/>
                        </w:rPr>
                      </w:pPr>
                    </w:p>
                    <w:p w14:paraId="5F23037A" w14:textId="77777777" w:rsidR="004A6658" w:rsidRDefault="004A6658" w:rsidP="009A7CE5">
                      <w:pPr>
                        <w:pStyle w:val="BodyCopy"/>
                        <w:spacing w:line="300" w:lineRule="atLeast"/>
                        <w:jc w:val="center"/>
                        <w:rPr>
                          <w:rFonts w:cs="Arial"/>
                          <w:sz w:val="22"/>
                          <w:lang w:val="en"/>
                        </w:rPr>
                      </w:pPr>
                      <w:r>
                        <w:rPr>
                          <w:rFonts w:cs="Arial"/>
                          <w:sz w:val="22"/>
                          <w:lang w:val="en"/>
                        </w:rPr>
                        <w:t>Dilara K &amp; Michelle S</w:t>
                      </w:r>
                    </w:p>
                    <w:p w14:paraId="5D4946CB" w14:textId="77777777" w:rsidR="004A6658" w:rsidRDefault="004A6658" w:rsidP="009A7CE5">
                      <w:pPr>
                        <w:pStyle w:val="BodyCopy"/>
                        <w:spacing w:line="300" w:lineRule="atLeast"/>
                        <w:jc w:val="center"/>
                        <w:rPr>
                          <w:rFonts w:cs="Arial"/>
                          <w:sz w:val="22"/>
                          <w:lang w:val="en"/>
                        </w:rPr>
                      </w:pPr>
                    </w:p>
                    <w:p w14:paraId="5F2DD407" w14:textId="77777777" w:rsidR="004A6658" w:rsidRDefault="004A6658" w:rsidP="009A7CE5">
                      <w:pPr>
                        <w:pStyle w:val="BodyCopy"/>
                        <w:spacing w:line="300" w:lineRule="atLeast"/>
                        <w:jc w:val="center"/>
                        <w:rPr>
                          <w:rFonts w:cs="Arial"/>
                          <w:sz w:val="22"/>
                          <w:lang w:val="en"/>
                        </w:rPr>
                      </w:pPr>
                      <w:r>
                        <w:rPr>
                          <w:rFonts w:cs="Arial"/>
                          <w:sz w:val="22"/>
                          <w:lang w:val="en"/>
                        </w:rPr>
                        <w:t>Melissa L &amp; Sydney C</w:t>
                      </w:r>
                    </w:p>
                    <w:p w14:paraId="7C2BFB2A" w14:textId="77777777" w:rsidR="004A6658" w:rsidRDefault="004A6658" w:rsidP="009A7CE5">
                      <w:pPr>
                        <w:pStyle w:val="BodyCopy"/>
                        <w:spacing w:line="300" w:lineRule="atLeast"/>
                        <w:jc w:val="center"/>
                        <w:rPr>
                          <w:rFonts w:cs="Arial"/>
                          <w:sz w:val="22"/>
                          <w:lang w:val="en"/>
                        </w:rPr>
                      </w:pPr>
                    </w:p>
                    <w:p w14:paraId="3E4F664E" w14:textId="77777777" w:rsidR="004A6658" w:rsidRDefault="004A6658" w:rsidP="009A7CE5">
                      <w:pPr>
                        <w:pStyle w:val="BodyCopy"/>
                        <w:spacing w:line="300" w:lineRule="atLeast"/>
                        <w:jc w:val="center"/>
                        <w:rPr>
                          <w:rFonts w:cs="Arial"/>
                          <w:sz w:val="22"/>
                          <w:lang w:val="en"/>
                        </w:rPr>
                      </w:pPr>
                      <w:r>
                        <w:rPr>
                          <w:rFonts w:cs="Arial"/>
                          <w:sz w:val="22"/>
                          <w:lang w:val="en"/>
                        </w:rPr>
                        <w:t>Caitlyn A &amp; Caroline F</w:t>
                      </w:r>
                    </w:p>
                    <w:p w14:paraId="0714957B" w14:textId="77777777" w:rsidR="004A6658" w:rsidRDefault="004A6658" w:rsidP="009A7CE5">
                      <w:pPr>
                        <w:pStyle w:val="BodyCopy"/>
                        <w:spacing w:line="300" w:lineRule="atLeast"/>
                        <w:jc w:val="center"/>
                        <w:rPr>
                          <w:rFonts w:cs="Arial"/>
                          <w:sz w:val="22"/>
                          <w:lang w:val="en"/>
                        </w:rPr>
                      </w:pPr>
                    </w:p>
                    <w:p w14:paraId="3BB74CAD" w14:textId="77777777" w:rsidR="004A6658" w:rsidRDefault="004A6658" w:rsidP="009A7CE5">
                      <w:pPr>
                        <w:pStyle w:val="BodyCopy"/>
                        <w:spacing w:line="300" w:lineRule="atLeast"/>
                        <w:jc w:val="center"/>
                        <w:rPr>
                          <w:rFonts w:cs="Arial"/>
                          <w:sz w:val="22"/>
                          <w:lang w:val="en"/>
                        </w:rPr>
                      </w:pPr>
                      <w:r>
                        <w:rPr>
                          <w:rFonts w:cs="Arial"/>
                          <w:sz w:val="22"/>
                          <w:lang w:val="en"/>
                        </w:rPr>
                        <w:t>Dorisell A &amp; Samantha D</w:t>
                      </w:r>
                    </w:p>
                    <w:p w14:paraId="02055D25" w14:textId="77777777" w:rsidR="004A6658" w:rsidRDefault="004A6658" w:rsidP="009A7CE5">
                      <w:pPr>
                        <w:pStyle w:val="BodyCopy"/>
                        <w:spacing w:line="300" w:lineRule="atLeast"/>
                        <w:jc w:val="center"/>
                        <w:rPr>
                          <w:rFonts w:cs="Arial"/>
                          <w:sz w:val="22"/>
                          <w:lang w:val="en"/>
                        </w:rPr>
                      </w:pPr>
                    </w:p>
                    <w:p w14:paraId="22D3152E" w14:textId="77777777" w:rsidR="004A6658" w:rsidRDefault="004A6658" w:rsidP="009A7CE5">
                      <w:pPr>
                        <w:pStyle w:val="BodyCopy"/>
                        <w:spacing w:line="300" w:lineRule="atLeast"/>
                        <w:jc w:val="center"/>
                        <w:rPr>
                          <w:rFonts w:cs="Arial"/>
                          <w:sz w:val="22"/>
                          <w:lang w:val="en"/>
                        </w:rPr>
                      </w:pPr>
                      <w:r>
                        <w:rPr>
                          <w:rFonts w:cs="Arial"/>
                          <w:sz w:val="22"/>
                          <w:lang w:val="en"/>
                        </w:rPr>
                        <w:t>Arissa V &amp; Lauren B</w:t>
                      </w:r>
                    </w:p>
                    <w:p w14:paraId="16E05D28" w14:textId="77777777" w:rsidR="004A6658" w:rsidRDefault="004A6658" w:rsidP="009A7CE5">
                      <w:pPr>
                        <w:pStyle w:val="BodyCopy"/>
                        <w:spacing w:line="300" w:lineRule="atLeast"/>
                        <w:jc w:val="center"/>
                        <w:rPr>
                          <w:rFonts w:cs="Arial"/>
                          <w:sz w:val="22"/>
                          <w:lang w:val="en"/>
                        </w:rPr>
                      </w:pPr>
                    </w:p>
                    <w:p w14:paraId="38629109" w14:textId="77777777" w:rsidR="004A6658" w:rsidRDefault="004A6658" w:rsidP="009A7CE5">
                      <w:pPr>
                        <w:pStyle w:val="BodyCopy"/>
                        <w:spacing w:line="300" w:lineRule="atLeast"/>
                        <w:jc w:val="center"/>
                        <w:rPr>
                          <w:rFonts w:cs="Arial"/>
                          <w:sz w:val="22"/>
                          <w:lang w:val="en"/>
                        </w:rPr>
                      </w:pPr>
                      <w:r>
                        <w:rPr>
                          <w:rFonts w:cs="Arial"/>
                          <w:sz w:val="22"/>
                          <w:lang w:val="en"/>
                        </w:rPr>
                        <w:t>Allison A &amp; Alexis R</w:t>
                      </w:r>
                    </w:p>
                    <w:p w14:paraId="3862E761" w14:textId="77777777" w:rsidR="004A6658" w:rsidRPr="000A2953" w:rsidRDefault="004A6658" w:rsidP="009A7CE5">
                      <w:pPr>
                        <w:pStyle w:val="BodyCopy"/>
                        <w:spacing w:line="300" w:lineRule="atLeast"/>
                        <w:jc w:val="center"/>
                        <w:rPr>
                          <w:rFonts w:cs="Arial"/>
                          <w:sz w:val="22"/>
                          <w:lang w:val="en"/>
                        </w:rPr>
                      </w:pPr>
                    </w:p>
                    <w:p w14:paraId="4553374D" w14:textId="77777777" w:rsidR="004A6658" w:rsidRPr="000A2953" w:rsidRDefault="004A6658" w:rsidP="009A7CE5">
                      <w:pPr>
                        <w:pStyle w:val="BodyCopy"/>
                        <w:spacing w:line="300" w:lineRule="atLeast"/>
                        <w:jc w:val="center"/>
                        <w:rPr>
                          <w:rFonts w:cs="Arial"/>
                          <w:sz w:val="22"/>
                          <w:lang w:val="en"/>
                        </w:rPr>
                      </w:pPr>
                    </w:p>
                    <w:p w14:paraId="247D4E41" w14:textId="77777777" w:rsidR="004A6658" w:rsidRPr="000A2953" w:rsidRDefault="004A6658" w:rsidP="009A7CE5">
                      <w:pPr>
                        <w:pStyle w:val="BodyCopy"/>
                        <w:spacing w:line="300" w:lineRule="atLeast"/>
                        <w:jc w:val="center"/>
                        <w:rPr>
                          <w:color w:val="FFFFFF"/>
                        </w:rPr>
                      </w:pPr>
                    </w:p>
                  </w:txbxContent>
                </v:textbox>
              </v:shape>
            </w:pict>
          </mc:Fallback>
        </mc:AlternateContent>
      </w:r>
      <w:r w:rsidR="009A7CE5">
        <w:rPr>
          <w:noProof/>
          <w:szCs w:val="20"/>
        </w:rPr>
        <mc:AlternateContent>
          <mc:Choice Requires="wps">
            <w:drawing>
              <wp:anchor distT="0" distB="0" distL="114300" distR="114300" simplePos="0" relativeHeight="251662336" behindDoc="0" locked="0" layoutInCell="1" allowOverlap="1" wp14:anchorId="6C354FCC" wp14:editId="23C6BD11">
                <wp:simplePos x="0" y="0"/>
                <wp:positionH relativeFrom="column">
                  <wp:posOffset>-697865</wp:posOffset>
                </wp:positionH>
                <wp:positionV relativeFrom="paragraph">
                  <wp:posOffset>596900</wp:posOffset>
                </wp:positionV>
                <wp:extent cx="3081655" cy="5463540"/>
                <wp:effectExtent l="0" t="0" r="17145" b="2286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546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9D1C" w14:textId="77777777" w:rsidR="004A6658" w:rsidRPr="00A33615" w:rsidRDefault="004A6658" w:rsidP="000C1CE9">
                            <w:pPr>
                              <w:pStyle w:val="BodyCopy"/>
                              <w:spacing w:after="240" w:line="300" w:lineRule="atLeast"/>
                              <w:jc w:val="center"/>
                              <w:rPr>
                                <w:b/>
                                <w:color w:val="FFFFFF"/>
                                <w:sz w:val="44"/>
                                <w:szCs w:val="44"/>
                              </w:rPr>
                            </w:pPr>
                            <w:r w:rsidRPr="00A33615">
                              <w:rPr>
                                <w:b/>
                                <w:color w:val="FFFFFF"/>
                                <w:sz w:val="44"/>
                                <w:szCs w:val="44"/>
                              </w:rPr>
                              <w:t>Congrats Bigs and Littles</w:t>
                            </w:r>
                          </w:p>
                          <w:p w14:paraId="3CB509EC" w14:textId="77777777" w:rsidR="004A6658" w:rsidRDefault="004A6658" w:rsidP="000C1CE9">
                            <w:pPr>
                              <w:pStyle w:val="BodyCopy"/>
                              <w:rPr>
                                <w:rFonts w:cs="Arial"/>
                                <w:color w:val="FFFFFF"/>
                                <w:sz w:val="20"/>
                                <w:lang w:val="en"/>
                              </w:rPr>
                            </w:pPr>
                            <w:r>
                              <w:rPr>
                                <w:rFonts w:cs="Arial"/>
                                <w:color w:val="FFFFFF"/>
                                <w:sz w:val="20"/>
                                <w:lang w:val="en"/>
                              </w:rPr>
                              <w:t>Perhaps one of the most exciting memories you will have is the day you received your big/little. For fifteen of our sisters, that day has finally come.  This is your chance to foster a relationship that will last forever. Your little or big is that person you can turn to for anything.</w:t>
                            </w:r>
                          </w:p>
                          <w:p w14:paraId="084A78E8" w14:textId="77777777" w:rsidR="004A6658" w:rsidRDefault="004A6658" w:rsidP="000C1CE9">
                            <w:pPr>
                              <w:pStyle w:val="BodyCopy"/>
                              <w:rPr>
                                <w:rFonts w:cs="Arial"/>
                                <w:color w:val="FFFFFF"/>
                                <w:sz w:val="20"/>
                                <w:lang w:val="en"/>
                              </w:rPr>
                            </w:pPr>
                          </w:p>
                          <w:p w14:paraId="2C0D0B6A" w14:textId="77777777" w:rsidR="004A6658" w:rsidRDefault="004A6658" w:rsidP="009A7CE5">
                            <w:pPr>
                              <w:pStyle w:val="BodyCopy"/>
                              <w:rPr>
                                <w:color w:val="FFFFFF"/>
                                <w:sz w:val="20"/>
                              </w:rPr>
                            </w:pPr>
                            <w:r>
                              <w:rPr>
                                <w:rFonts w:cs="Arial"/>
                                <w:color w:val="FFFFFF"/>
                                <w:sz w:val="20"/>
                                <w:lang w:val="en"/>
                              </w:rPr>
                              <w:t>This year’s recruitment theme following the Wizard of Oz theme, was extremely sucessful. We would like to thank our VP of PR and Recruitment,  Carynn Rich, as well as our VP of Member Education, Carleigh Mavin, for all they have done to make this recruitment season as successful as it was.</w:t>
                            </w:r>
                          </w:p>
                          <w:p w14:paraId="0B7B9EA7" w14:textId="77777777" w:rsidR="004A6658" w:rsidRDefault="004A6658" w:rsidP="009A7CE5">
                            <w:pPr>
                              <w:pStyle w:val="BodyCopy"/>
                              <w:rPr>
                                <w:color w:val="FFFFFF"/>
                                <w:sz w:val="20"/>
                              </w:rPr>
                            </w:pPr>
                          </w:p>
                          <w:p w14:paraId="2082288A" w14:textId="77777777" w:rsidR="004A6658" w:rsidRDefault="004A6658" w:rsidP="009A7CE5">
                            <w:pPr>
                              <w:pStyle w:val="BodyCopy"/>
                              <w:rPr>
                                <w:color w:val="FFFFFF"/>
                                <w:sz w:val="20"/>
                              </w:rPr>
                            </w:pPr>
                          </w:p>
                          <w:p w14:paraId="3C59EEA1" w14:textId="77777777" w:rsidR="004A6658" w:rsidRDefault="004A6658" w:rsidP="009A7CE5">
                            <w:pPr>
                              <w:pStyle w:val="BodyCopy"/>
                              <w:rPr>
                                <w:color w:val="FFFFFF"/>
                                <w:sz w:val="20"/>
                              </w:rPr>
                            </w:pPr>
                          </w:p>
                          <w:p w14:paraId="61246EAD" w14:textId="77777777" w:rsidR="004A6658" w:rsidRDefault="004A6658" w:rsidP="009A7CE5">
                            <w:pPr>
                              <w:pStyle w:val="BodyCopy"/>
                              <w:rPr>
                                <w:color w:val="FFFFFF"/>
                                <w:sz w:val="20"/>
                              </w:rPr>
                            </w:pPr>
                          </w:p>
                          <w:p w14:paraId="4DB6DB08" w14:textId="77777777" w:rsidR="004A6658" w:rsidRDefault="004A6658" w:rsidP="009A7CE5">
                            <w:pPr>
                              <w:pStyle w:val="BodyCopy"/>
                              <w:rPr>
                                <w:color w:val="FFFFFF"/>
                                <w:sz w:val="20"/>
                              </w:rPr>
                            </w:pPr>
                          </w:p>
                          <w:p w14:paraId="7AFDA93B" w14:textId="77777777" w:rsidR="004A6658" w:rsidRDefault="004A6658" w:rsidP="009A7CE5">
                            <w:pPr>
                              <w:pStyle w:val="BodyCopy"/>
                              <w:rPr>
                                <w:color w:val="FFFFFF"/>
                                <w:sz w:val="20"/>
                              </w:rPr>
                            </w:pPr>
                          </w:p>
                          <w:p w14:paraId="705228C7" w14:textId="77777777" w:rsidR="004A6658" w:rsidRDefault="004A6658" w:rsidP="009A7CE5">
                            <w:pPr>
                              <w:pStyle w:val="BodyCopy"/>
                              <w:rPr>
                                <w:color w:val="FFFFFF"/>
                                <w:sz w:val="20"/>
                              </w:rPr>
                            </w:pPr>
                          </w:p>
                          <w:p w14:paraId="1AF34D4F" w14:textId="77777777" w:rsidR="004A6658" w:rsidRDefault="004A6658" w:rsidP="009A7CE5">
                            <w:pPr>
                              <w:pStyle w:val="BodyCopy"/>
                              <w:rPr>
                                <w:color w:val="FFFFFF"/>
                                <w:sz w:val="20"/>
                              </w:rPr>
                            </w:pPr>
                          </w:p>
                          <w:p w14:paraId="02E9A2A6" w14:textId="77777777" w:rsidR="004A6658" w:rsidRDefault="004A6658" w:rsidP="009A7CE5">
                            <w:pPr>
                              <w:pStyle w:val="BodyCopy"/>
                              <w:rPr>
                                <w:color w:val="FFFFFF"/>
                                <w:sz w:val="20"/>
                              </w:rPr>
                            </w:pPr>
                          </w:p>
                          <w:p w14:paraId="581170B4" w14:textId="77777777" w:rsidR="004A6658" w:rsidRDefault="004A6658" w:rsidP="009A7CE5">
                            <w:pPr>
                              <w:pStyle w:val="BodyCopy"/>
                              <w:rPr>
                                <w:color w:val="FFFFFF"/>
                                <w:sz w:val="20"/>
                              </w:rPr>
                            </w:pPr>
                          </w:p>
                          <w:p w14:paraId="301D7E4A" w14:textId="77777777" w:rsidR="004A6658" w:rsidRDefault="004A6658" w:rsidP="009A7CE5">
                            <w:pPr>
                              <w:pStyle w:val="BodyCopy"/>
                              <w:rPr>
                                <w:color w:val="FFFFFF"/>
                                <w:sz w:val="20"/>
                              </w:rPr>
                            </w:pPr>
                          </w:p>
                          <w:p w14:paraId="76829FA4" w14:textId="77777777" w:rsidR="004A6658" w:rsidRDefault="004A6658" w:rsidP="009A7CE5">
                            <w:pPr>
                              <w:pStyle w:val="BodyCopy"/>
                              <w:rPr>
                                <w:color w:val="FFFFFF"/>
                                <w:sz w:val="20"/>
                              </w:rPr>
                            </w:pPr>
                          </w:p>
                          <w:p w14:paraId="0C3350B7" w14:textId="77777777" w:rsidR="004A6658" w:rsidRDefault="004A6658" w:rsidP="009A7CE5">
                            <w:pPr>
                              <w:pStyle w:val="BodyCopy"/>
                              <w:rPr>
                                <w:color w:val="FFFFFF"/>
                                <w:sz w:val="20"/>
                              </w:rPr>
                            </w:pPr>
                          </w:p>
                          <w:p w14:paraId="27AC32F5" w14:textId="77777777" w:rsidR="004A6658" w:rsidRDefault="004A6658" w:rsidP="009A7CE5">
                            <w:pPr>
                              <w:pStyle w:val="BodyCopy"/>
                              <w:rPr>
                                <w:color w:val="FFFFFF"/>
                                <w:sz w:val="20"/>
                              </w:rPr>
                            </w:pPr>
                          </w:p>
                          <w:p w14:paraId="142B9681" w14:textId="77777777" w:rsidR="004A6658" w:rsidRDefault="004A6658" w:rsidP="009A7CE5">
                            <w:pPr>
                              <w:pStyle w:val="BodyCopy"/>
                              <w:rPr>
                                <w:color w:val="FFFFFF"/>
                                <w:sz w:val="20"/>
                              </w:rPr>
                            </w:pPr>
                          </w:p>
                          <w:p w14:paraId="6739A0DD" w14:textId="77777777" w:rsidR="004A6658" w:rsidRDefault="004A6658" w:rsidP="009A7CE5">
                            <w:pPr>
                              <w:pStyle w:val="BodyCopy"/>
                              <w:rPr>
                                <w:color w:val="FFFFFF"/>
                                <w:sz w:val="20"/>
                              </w:rPr>
                            </w:pPr>
                          </w:p>
                          <w:p w14:paraId="28DD1B7F" w14:textId="77777777" w:rsidR="004A6658" w:rsidRPr="009A7CE5" w:rsidRDefault="004A6658" w:rsidP="009A7CE5">
                            <w:pPr>
                              <w:pStyle w:val="BodyCopy"/>
                              <w:jc w:val="center"/>
                              <w:rPr>
                                <w:b/>
                                <w:color w:val="FFFFFF"/>
                                <w:sz w:val="22"/>
                                <w:szCs w:val="22"/>
                              </w:rPr>
                            </w:pPr>
                            <w:r w:rsidRPr="009A7CE5">
                              <w:rPr>
                                <w:b/>
                                <w:color w:val="FFFFFF"/>
                                <w:sz w:val="22"/>
                                <w:szCs w:val="22"/>
                              </w:rPr>
                              <w:t>THE MOMENTS BEFORE THE BIG REVEAL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4.9pt;margin-top:47pt;width:242.65pt;height:43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" filled="f" stroked="f">
                <v:textbox inset="0,0,0,0">
                  <w:txbxContent>
                    <w:p w14:paraId="36C19D1C" w14:textId="77777777" w:rsidR="004A6658" w:rsidRPr="00A33615" w:rsidRDefault="004A6658" w:rsidP="000C1CE9">
                      <w:pPr>
                        <w:pStyle w:val="BodyCopy"/>
                        <w:spacing w:after="240" w:line="300" w:lineRule="atLeast"/>
                        <w:jc w:val="center"/>
                        <w:rPr>
                          <w:b/>
                          <w:color w:val="FFFFFF"/>
                          <w:sz w:val="44"/>
                          <w:szCs w:val="44"/>
                        </w:rPr>
                      </w:pPr>
                      <w:r w:rsidRPr="00A33615">
                        <w:rPr>
                          <w:b/>
                          <w:color w:val="FFFFFF"/>
                          <w:sz w:val="44"/>
                          <w:szCs w:val="44"/>
                        </w:rPr>
                        <w:t>Congrats Bigs and Littles</w:t>
                      </w:r>
                    </w:p>
                    <w:p w14:paraId="3CB509EC" w14:textId="77777777" w:rsidR="004A6658" w:rsidRDefault="004A6658" w:rsidP="000C1CE9">
                      <w:pPr>
                        <w:pStyle w:val="BodyCopy"/>
                        <w:rPr>
                          <w:rFonts w:cs="Arial"/>
                          <w:color w:val="FFFFFF"/>
                          <w:sz w:val="20"/>
                          <w:lang w:val="en"/>
                        </w:rPr>
                      </w:pPr>
                      <w:r>
                        <w:rPr>
                          <w:rFonts w:cs="Arial"/>
                          <w:color w:val="FFFFFF"/>
                          <w:sz w:val="20"/>
                          <w:lang w:val="en"/>
                        </w:rPr>
                        <w:t>Perhaps one of the most exciting memories you will have is the day you received your big/little. For fifteen of our sisters, that day has finally come.  This is your chance to foster a relationship that will last forever. Your little or big is that person you can turn to for anything.</w:t>
                      </w:r>
                    </w:p>
                    <w:p w14:paraId="084A78E8" w14:textId="77777777" w:rsidR="004A6658" w:rsidRDefault="004A6658" w:rsidP="000C1CE9">
                      <w:pPr>
                        <w:pStyle w:val="BodyCopy"/>
                        <w:rPr>
                          <w:rFonts w:cs="Arial"/>
                          <w:color w:val="FFFFFF"/>
                          <w:sz w:val="20"/>
                          <w:lang w:val="en"/>
                        </w:rPr>
                      </w:pPr>
                    </w:p>
                    <w:p w14:paraId="2C0D0B6A" w14:textId="77777777" w:rsidR="004A6658" w:rsidRDefault="004A6658" w:rsidP="009A7CE5">
                      <w:pPr>
                        <w:pStyle w:val="BodyCopy"/>
                        <w:rPr>
                          <w:color w:val="FFFFFF"/>
                          <w:sz w:val="20"/>
                        </w:rPr>
                      </w:pPr>
                      <w:r>
                        <w:rPr>
                          <w:rFonts w:cs="Arial"/>
                          <w:color w:val="FFFFFF"/>
                          <w:sz w:val="20"/>
                          <w:lang w:val="en"/>
                        </w:rPr>
                        <w:t>This year’s recruitment theme following the Wizard of Oz theme, was extremely sucessful. We would like to thank our VP of PR and Recruitment,  Carynn Rich, as well as our VP of Member Education, Carleigh Mavin, for all they have done to make this recruitment season as successful as it was.</w:t>
                      </w:r>
                    </w:p>
                    <w:p w14:paraId="0B7B9EA7" w14:textId="77777777" w:rsidR="004A6658" w:rsidRDefault="004A6658" w:rsidP="009A7CE5">
                      <w:pPr>
                        <w:pStyle w:val="BodyCopy"/>
                        <w:rPr>
                          <w:color w:val="FFFFFF"/>
                          <w:sz w:val="20"/>
                        </w:rPr>
                      </w:pPr>
                    </w:p>
                    <w:p w14:paraId="2082288A" w14:textId="77777777" w:rsidR="004A6658" w:rsidRDefault="004A6658" w:rsidP="009A7CE5">
                      <w:pPr>
                        <w:pStyle w:val="BodyCopy"/>
                        <w:rPr>
                          <w:color w:val="FFFFFF"/>
                          <w:sz w:val="20"/>
                        </w:rPr>
                      </w:pPr>
                    </w:p>
                    <w:p w14:paraId="3C59EEA1" w14:textId="77777777" w:rsidR="004A6658" w:rsidRDefault="004A6658" w:rsidP="009A7CE5">
                      <w:pPr>
                        <w:pStyle w:val="BodyCopy"/>
                        <w:rPr>
                          <w:color w:val="FFFFFF"/>
                          <w:sz w:val="20"/>
                        </w:rPr>
                      </w:pPr>
                    </w:p>
                    <w:p w14:paraId="61246EAD" w14:textId="77777777" w:rsidR="004A6658" w:rsidRDefault="004A6658" w:rsidP="009A7CE5">
                      <w:pPr>
                        <w:pStyle w:val="BodyCopy"/>
                        <w:rPr>
                          <w:color w:val="FFFFFF"/>
                          <w:sz w:val="20"/>
                        </w:rPr>
                      </w:pPr>
                    </w:p>
                    <w:p w14:paraId="4DB6DB08" w14:textId="77777777" w:rsidR="004A6658" w:rsidRDefault="004A6658" w:rsidP="009A7CE5">
                      <w:pPr>
                        <w:pStyle w:val="BodyCopy"/>
                        <w:rPr>
                          <w:color w:val="FFFFFF"/>
                          <w:sz w:val="20"/>
                        </w:rPr>
                      </w:pPr>
                    </w:p>
                    <w:p w14:paraId="7AFDA93B" w14:textId="77777777" w:rsidR="004A6658" w:rsidRDefault="004A6658" w:rsidP="009A7CE5">
                      <w:pPr>
                        <w:pStyle w:val="BodyCopy"/>
                        <w:rPr>
                          <w:color w:val="FFFFFF"/>
                          <w:sz w:val="20"/>
                        </w:rPr>
                      </w:pPr>
                    </w:p>
                    <w:p w14:paraId="705228C7" w14:textId="77777777" w:rsidR="004A6658" w:rsidRDefault="004A6658" w:rsidP="009A7CE5">
                      <w:pPr>
                        <w:pStyle w:val="BodyCopy"/>
                        <w:rPr>
                          <w:color w:val="FFFFFF"/>
                          <w:sz w:val="20"/>
                        </w:rPr>
                      </w:pPr>
                    </w:p>
                    <w:p w14:paraId="1AF34D4F" w14:textId="77777777" w:rsidR="004A6658" w:rsidRDefault="004A6658" w:rsidP="009A7CE5">
                      <w:pPr>
                        <w:pStyle w:val="BodyCopy"/>
                        <w:rPr>
                          <w:color w:val="FFFFFF"/>
                          <w:sz w:val="20"/>
                        </w:rPr>
                      </w:pPr>
                    </w:p>
                    <w:p w14:paraId="02E9A2A6" w14:textId="77777777" w:rsidR="004A6658" w:rsidRDefault="004A6658" w:rsidP="009A7CE5">
                      <w:pPr>
                        <w:pStyle w:val="BodyCopy"/>
                        <w:rPr>
                          <w:color w:val="FFFFFF"/>
                          <w:sz w:val="20"/>
                        </w:rPr>
                      </w:pPr>
                    </w:p>
                    <w:p w14:paraId="581170B4" w14:textId="77777777" w:rsidR="004A6658" w:rsidRDefault="004A6658" w:rsidP="009A7CE5">
                      <w:pPr>
                        <w:pStyle w:val="BodyCopy"/>
                        <w:rPr>
                          <w:color w:val="FFFFFF"/>
                          <w:sz w:val="20"/>
                        </w:rPr>
                      </w:pPr>
                    </w:p>
                    <w:p w14:paraId="301D7E4A" w14:textId="77777777" w:rsidR="004A6658" w:rsidRDefault="004A6658" w:rsidP="009A7CE5">
                      <w:pPr>
                        <w:pStyle w:val="BodyCopy"/>
                        <w:rPr>
                          <w:color w:val="FFFFFF"/>
                          <w:sz w:val="20"/>
                        </w:rPr>
                      </w:pPr>
                    </w:p>
                    <w:p w14:paraId="76829FA4" w14:textId="77777777" w:rsidR="004A6658" w:rsidRDefault="004A6658" w:rsidP="009A7CE5">
                      <w:pPr>
                        <w:pStyle w:val="BodyCopy"/>
                        <w:rPr>
                          <w:color w:val="FFFFFF"/>
                          <w:sz w:val="20"/>
                        </w:rPr>
                      </w:pPr>
                    </w:p>
                    <w:p w14:paraId="0C3350B7" w14:textId="77777777" w:rsidR="004A6658" w:rsidRDefault="004A6658" w:rsidP="009A7CE5">
                      <w:pPr>
                        <w:pStyle w:val="BodyCopy"/>
                        <w:rPr>
                          <w:color w:val="FFFFFF"/>
                          <w:sz w:val="20"/>
                        </w:rPr>
                      </w:pPr>
                    </w:p>
                    <w:p w14:paraId="27AC32F5" w14:textId="77777777" w:rsidR="004A6658" w:rsidRDefault="004A6658" w:rsidP="009A7CE5">
                      <w:pPr>
                        <w:pStyle w:val="BodyCopy"/>
                        <w:rPr>
                          <w:color w:val="FFFFFF"/>
                          <w:sz w:val="20"/>
                        </w:rPr>
                      </w:pPr>
                    </w:p>
                    <w:p w14:paraId="142B9681" w14:textId="77777777" w:rsidR="004A6658" w:rsidRDefault="004A6658" w:rsidP="009A7CE5">
                      <w:pPr>
                        <w:pStyle w:val="BodyCopy"/>
                        <w:rPr>
                          <w:color w:val="FFFFFF"/>
                          <w:sz w:val="20"/>
                        </w:rPr>
                      </w:pPr>
                    </w:p>
                    <w:p w14:paraId="6739A0DD" w14:textId="77777777" w:rsidR="004A6658" w:rsidRDefault="004A6658" w:rsidP="009A7CE5">
                      <w:pPr>
                        <w:pStyle w:val="BodyCopy"/>
                        <w:rPr>
                          <w:color w:val="FFFFFF"/>
                          <w:sz w:val="20"/>
                        </w:rPr>
                      </w:pPr>
                    </w:p>
                    <w:p w14:paraId="28DD1B7F" w14:textId="77777777" w:rsidR="004A6658" w:rsidRPr="009A7CE5" w:rsidRDefault="004A6658" w:rsidP="009A7CE5">
                      <w:pPr>
                        <w:pStyle w:val="BodyCopy"/>
                        <w:jc w:val="center"/>
                        <w:rPr>
                          <w:b/>
                          <w:color w:val="FFFFFF"/>
                          <w:sz w:val="22"/>
                          <w:szCs w:val="22"/>
                        </w:rPr>
                      </w:pPr>
                      <w:r w:rsidRPr="009A7CE5">
                        <w:rPr>
                          <w:b/>
                          <w:color w:val="FFFFFF"/>
                          <w:sz w:val="22"/>
                          <w:szCs w:val="22"/>
                        </w:rPr>
                        <w:t>THE MOMENTS BEFORE THE BIG REVEAL</w:t>
                      </w:r>
                    </w:p>
                  </w:txbxContent>
                </v:textbox>
              </v:shape>
            </w:pict>
          </mc:Fallback>
        </mc:AlternateContent>
      </w:r>
      <w:r w:rsidR="00592A6E">
        <w:rPr>
          <w:noProof/>
          <w:szCs w:val="20"/>
        </w:rPr>
        <w:drawing>
          <wp:anchor distT="0" distB="0" distL="114300" distR="114300" simplePos="0" relativeHeight="251641856" behindDoc="1" locked="0" layoutInCell="1" allowOverlap="1" wp14:anchorId="5E8D8CB0" wp14:editId="34EF45CE">
            <wp:simplePos x="0" y="0"/>
            <wp:positionH relativeFrom="column">
              <wp:posOffset>-1142365</wp:posOffset>
            </wp:positionH>
            <wp:positionV relativeFrom="paragraph">
              <wp:posOffset>-911860</wp:posOffset>
            </wp:positionV>
            <wp:extent cx="7772400" cy="10058400"/>
            <wp:effectExtent l="0" t="0" r="0" b="0"/>
            <wp:wrapNone/>
            <wp:docPr id="43" name="Picture 43" descr="Modern_RealEstate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rn_RealEstate_Newslette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6E">
        <w:rPr>
          <w:noProof/>
          <w:szCs w:val="20"/>
        </w:rPr>
        <mc:AlternateContent>
          <mc:Choice Requires="wps">
            <w:drawing>
              <wp:anchor distT="0" distB="0" distL="114300" distR="114300" simplePos="0" relativeHeight="251660288" behindDoc="0" locked="0" layoutInCell="1" allowOverlap="1" wp14:anchorId="3DB09185" wp14:editId="23FA8653">
                <wp:simplePos x="0" y="0"/>
                <wp:positionH relativeFrom="column">
                  <wp:posOffset>4992370</wp:posOffset>
                </wp:positionH>
                <wp:positionV relativeFrom="paragraph">
                  <wp:posOffset>-203835</wp:posOffset>
                </wp:positionV>
                <wp:extent cx="1142365" cy="179705"/>
                <wp:effectExtent l="127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A1B8" w14:textId="77777777" w:rsidR="004A6658" w:rsidRPr="0071743B" w:rsidRDefault="004A6658" w:rsidP="000C1CE9">
                            <w:pPr>
                              <w:pStyle w:val="Byline"/>
                              <w:jc w:val="right"/>
                              <w:rPr>
                                <w:color w:val="FFFFFF"/>
                                <w:sz w:val="22"/>
                              </w:rPr>
                            </w:pPr>
                            <w:r w:rsidRPr="0071743B">
                              <w:rPr>
                                <w:color w:val="FFFFFF"/>
                                <w:sz w:val="22"/>
                              </w:rPr>
                              <w:t>Vol. 1 Issue 1</w:t>
                            </w:r>
                          </w:p>
                          <w:p w14:paraId="345C11D8" w14:textId="77777777" w:rsidR="004A6658" w:rsidRPr="0071743B" w:rsidRDefault="004A6658" w:rsidP="000C1CE9">
                            <w:pPr>
                              <w:pStyle w:val="Byline"/>
                              <w:rPr>
                                <w:color w:val="FFFFFF"/>
                                <w:sz w:val="36"/>
                              </w:rPr>
                            </w:pPr>
                          </w:p>
                          <w:p w14:paraId="4B256B01" w14:textId="77777777" w:rsidR="004A6658" w:rsidRPr="005D2B4E" w:rsidRDefault="004A6658"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93.1pt;margin-top:-16pt;width:89.9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" filled="f" stroked="f">
                <v:textbox inset="0,0,0,0">
                  <w:txbxContent>
                    <w:p w14:paraId="6E2FA1B8" w14:textId="77777777" w:rsidR="004A6658" w:rsidRPr="0071743B" w:rsidRDefault="004A6658" w:rsidP="000C1CE9">
                      <w:pPr>
                        <w:pStyle w:val="Byline"/>
                        <w:jc w:val="right"/>
                        <w:rPr>
                          <w:color w:val="FFFFFF"/>
                          <w:sz w:val="22"/>
                        </w:rPr>
                      </w:pPr>
                      <w:r w:rsidRPr="0071743B">
                        <w:rPr>
                          <w:color w:val="FFFFFF"/>
                          <w:sz w:val="22"/>
                        </w:rPr>
                        <w:t>Vol. 1 Issue 1</w:t>
                      </w:r>
                    </w:p>
                    <w:p w14:paraId="345C11D8" w14:textId="77777777" w:rsidR="004A6658" w:rsidRPr="0071743B" w:rsidRDefault="004A6658" w:rsidP="000C1CE9">
                      <w:pPr>
                        <w:pStyle w:val="Byline"/>
                        <w:rPr>
                          <w:color w:val="FFFFFF"/>
                          <w:sz w:val="36"/>
                        </w:rPr>
                      </w:pPr>
                    </w:p>
                    <w:p w14:paraId="4B256B01" w14:textId="77777777" w:rsidR="004A6658" w:rsidRPr="005D2B4E" w:rsidRDefault="004A6658" w:rsidP="000C1CE9">
                      <w:pPr>
                        <w:jc w:val="center"/>
                        <w:rPr>
                          <w:color w:val="FF4F00"/>
                          <w:sz w:val="44"/>
                        </w:rPr>
                      </w:pPr>
                    </w:p>
                  </w:txbxContent>
                </v:textbox>
              </v:shape>
            </w:pict>
          </mc:Fallback>
        </mc:AlternateContent>
      </w:r>
      <w:r w:rsidR="00592A6E">
        <w:rPr>
          <w:noProof/>
          <w:szCs w:val="20"/>
        </w:rPr>
        <mc:AlternateContent>
          <mc:Choice Requires="wps">
            <w:drawing>
              <wp:anchor distT="0" distB="0" distL="114300" distR="114300" simplePos="0" relativeHeight="251658240" behindDoc="0" locked="0" layoutInCell="1" allowOverlap="1" wp14:anchorId="4EBBE14C" wp14:editId="18BEF1D6">
                <wp:simplePos x="0" y="0"/>
                <wp:positionH relativeFrom="column">
                  <wp:posOffset>-684530</wp:posOffset>
                </wp:positionH>
                <wp:positionV relativeFrom="paragraph">
                  <wp:posOffset>-515620</wp:posOffset>
                </wp:positionV>
                <wp:extent cx="6807200" cy="341630"/>
                <wp:effectExtent l="1270" t="508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DA97" w14:textId="6D7B7491" w:rsidR="004A6658" w:rsidRPr="000A2953" w:rsidRDefault="003057D0" w:rsidP="000C1CE9">
                            <w:pPr>
                              <w:pStyle w:val="Headline"/>
                              <w:rPr>
                                <w:sz w:val="50"/>
                              </w:rPr>
                            </w:pPr>
                            <w:r>
                              <w:rPr>
                                <w:sz w:val="50"/>
                              </w:rPr>
                              <w:t>GAMMA CLIO MONTHLY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53.85pt;margin-top:-40.55pt;width:536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" filled="f" stroked="f">
                <v:textbox inset="0,0,0,0">
                  <w:txbxContent>
                    <w:p w14:paraId="4FD4DA97" w14:textId="6D7B7491" w:rsidR="004A6658" w:rsidRPr="000A2953" w:rsidRDefault="003057D0" w:rsidP="000C1CE9">
                      <w:pPr>
                        <w:pStyle w:val="Headline"/>
                        <w:rPr>
                          <w:sz w:val="50"/>
                        </w:rPr>
                      </w:pPr>
                      <w:r>
                        <w:rPr>
                          <w:sz w:val="50"/>
                        </w:rPr>
                        <w:t>GAMMA CLIO MONTHLY</w:t>
                      </w:r>
                    </w:p>
                  </w:txbxContent>
                </v:textbox>
              </v:shape>
            </w:pict>
          </mc:Fallback>
        </mc:AlternateContent>
      </w:r>
      <w:r w:rsidR="000C1CE9">
        <w:br w:type="page"/>
      </w:r>
      <w:r>
        <w:rPr>
          <w:noProof/>
        </w:rPr>
        <w:lastRenderedPageBreak/>
        <w:drawing>
          <wp:anchor distT="0" distB="0" distL="114300" distR="114300" simplePos="0" relativeHeight="251689984" behindDoc="0" locked="0" layoutInCell="1" allowOverlap="1" wp14:anchorId="61744D99" wp14:editId="01202052">
            <wp:simplePos x="0" y="0"/>
            <wp:positionH relativeFrom="column">
              <wp:posOffset>3137535</wp:posOffset>
            </wp:positionH>
            <wp:positionV relativeFrom="paragraph">
              <wp:posOffset>6060440</wp:posOffset>
            </wp:positionV>
            <wp:extent cx="3086100" cy="2035271"/>
            <wp:effectExtent l="0" t="0" r="0" b="0"/>
            <wp:wrapNone/>
            <wp:docPr id="82" name="Picture 82" descr="Macintosh HD:Users:Brianna:Desktop:10397817_10204671986863386_3042422689242579039_n.jpg"/>
            <wp:cNvGraphicFramePr/>
            <a:graphic xmlns:a="http://schemas.openxmlformats.org/drawingml/2006/main">
              <a:graphicData uri="http://schemas.openxmlformats.org/drawingml/2006/picture">
                <pic:pic xmlns:pic="http://schemas.openxmlformats.org/drawingml/2006/picture">
                  <pic:nvPicPr>
                    <pic:cNvPr id="35" name="Picture 35" descr="Macintosh HD:Users:Brianna:Desktop:10397817_10204671986863386_3042422689242579039_n.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0352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D3261BF" wp14:editId="013DA10A">
            <wp:simplePos x="0" y="0"/>
            <wp:positionH relativeFrom="column">
              <wp:posOffset>3137535</wp:posOffset>
            </wp:positionH>
            <wp:positionV relativeFrom="paragraph">
              <wp:posOffset>459740</wp:posOffset>
            </wp:positionV>
            <wp:extent cx="3106140" cy="2057400"/>
            <wp:effectExtent l="0" t="0" r="0" b="0"/>
            <wp:wrapNone/>
            <wp:docPr id="81" name="Picture 81" descr="Macintosh HD:Users:Brianna:Desktop:10428670_10205273514181193_380438931199175708_n.jpg"/>
            <wp:cNvGraphicFramePr/>
            <a:graphic xmlns:a="http://schemas.openxmlformats.org/drawingml/2006/main">
              <a:graphicData uri="http://schemas.openxmlformats.org/drawingml/2006/picture">
                <pic:pic xmlns:pic="http://schemas.openxmlformats.org/drawingml/2006/picture">
                  <pic:nvPicPr>
                    <pic:cNvPr id="39" name="Picture 39" descr="Macintosh HD:Users:Brianna:Desktop:10428670_10205273514181193_380438931199175708_n.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614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7D0">
        <w:rPr>
          <w:noProof/>
          <w:szCs w:val="20"/>
        </w:rPr>
        <mc:AlternateContent>
          <mc:Choice Requires="wps">
            <w:drawing>
              <wp:anchor distT="0" distB="0" distL="114300" distR="114300" simplePos="0" relativeHeight="251654144" behindDoc="0" locked="0" layoutInCell="1" allowOverlap="1" wp14:anchorId="366302D2" wp14:editId="4CBE2735">
                <wp:simplePos x="0" y="0"/>
                <wp:positionH relativeFrom="column">
                  <wp:posOffset>3137535</wp:posOffset>
                </wp:positionH>
                <wp:positionV relativeFrom="paragraph">
                  <wp:posOffset>3088640</wp:posOffset>
                </wp:positionV>
                <wp:extent cx="3081655" cy="2489200"/>
                <wp:effectExtent l="0" t="0" r="17145"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49C23" w14:textId="34F1A0FF" w:rsidR="004A6658" w:rsidRPr="003057D0" w:rsidRDefault="003057D0" w:rsidP="003057D0">
                            <w:pPr>
                              <w:pStyle w:val="BodyCopy"/>
                              <w:spacing w:line="360" w:lineRule="auto"/>
                              <w:jc w:val="center"/>
                              <w:rPr>
                                <w:b/>
                                <w:caps/>
                                <w:sz w:val="48"/>
                                <w:szCs w:val="48"/>
                              </w:rPr>
                            </w:pPr>
                            <w:r w:rsidRPr="003057D0">
                              <w:rPr>
                                <w:b/>
                                <w:caps/>
                                <w:color w:val="FFFFFF"/>
                                <w:sz w:val="48"/>
                                <w:szCs w:val="48"/>
                              </w:rPr>
                              <w:t>“WE WEAR OUR LETTERS ON OUR FRONT, BECAUSE OUR SISTERS HAVE OUR BACKS.”</w:t>
                            </w:r>
                          </w:p>
                          <w:p w14:paraId="64D6A695" w14:textId="77777777" w:rsidR="004A6658" w:rsidRPr="000A2953" w:rsidRDefault="004A6658" w:rsidP="000C1CE9">
                            <w:pPr>
                              <w:spacing w:line="300" w:lineRule="atLeast"/>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247.05pt;margin-top:243.2pt;width:242.65pt;height:1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jzprECAACz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" filled="f" stroked="f">
                <v:textbox inset="0,0,0,0">
                  <w:txbxContent>
                    <w:p w14:paraId="0DB49C23" w14:textId="34F1A0FF" w:rsidR="004A6658" w:rsidRPr="003057D0" w:rsidRDefault="003057D0" w:rsidP="003057D0">
                      <w:pPr>
                        <w:pStyle w:val="BodyCopy"/>
                        <w:spacing w:line="360" w:lineRule="auto"/>
                        <w:jc w:val="center"/>
                        <w:rPr>
                          <w:b/>
                          <w:caps/>
                          <w:sz w:val="48"/>
                          <w:szCs w:val="48"/>
                        </w:rPr>
                      </w:pPr>
                      <w:r w:rsidRPr="003057D0">
                        <w:rPr>
                          <w:b/>
                          <w:caps/>
                          <w:color w:val="FFFFFF"/>
                          <w:sz w:val="48"/>
                          <w:szCs w:val="48"/>
                        </w:rPr>
                        <w:t>“WE WEAR OUR LETTERS ON OUR FRONT, BECAUSE OUR SISTERS HAVE OUR BACKS.”</w:t>
                      </w:r>
                    </w:p>
                    <w:p w14:paraId="64D6A695" w14:textId="77777777" w:rsidR="004A6658" w:rsidRPr="000A2953" w:rsidRDefault="004A6658" w:rsidP="000C1CE9">
                      <w:pPr>
                        <w:spacing w:line="300" w:lineRule="atLeast"/>
                        <w:rPr>
                          <w:color w:val="FFFFFF"/>
                        </w:rPr>
                      </w:pPr>
                    </w:p>
                  </w:txbxContent>
                </v:textbox>
              </v:shape>
            </w:pict>
          </mc:Fallback>
        </mc:AlternateContent>
      </w:r>
      <w:r w:rsidR="00F26A69">
        <w:rPr>
          <w:noProof/>
          <w:szCs w:val="20"/>
        </w:rPr>
        <mc:AlternateContent>
          <mc:Choice Requires="wps">
            <w:drawing>
              <wp:anchor distT="0" distB="0" distL="114300" distR="114300" simplePos="0" relativeHeight="251683840" behindDoc="0" locked="0" layoutInCell="1" allowOverlap="1" wp14:anchorId="16E5EB81" wp14:editId="2D75C641">
                <wp:simplePos x="0" y="0"/>
                <wp:positionH relativeFrom="column">
                  <wp:posOffset>-520065</wp:posOffset>
                </wp:positionH>
                <wp:positionV relativeFrom="paragraph">
                  <wp:posOffset>-226060</wp:posOffset>
                </wp:positionV>
                <wp:extent cx="1651635" cy="167005"/>
                <wp:effectExtent l="0" t="0" r="24765" b="10795"/>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24FA" w14:textId="77777777" w:rsidR="004A6658" w:rsidRPr="0071743B" w:rsidRDefault="004A6658" w:rsidP="00F26A69">
                            <w:pPr>
                              <w:pStyle w:val="Byline"/>
                              <w:rPr>
                                <w:color w:val="FFFFFF"/>
                                <w:sz w:val="22"/>
                              </w:rPr>
                            </w:pPr>
                            <w:r>
                              <w:rPr>
                                <w:color w:val="FFFFFF"/>
                                <w:sz w:val="22"/>
                              </w:rPr>
                              <w:t>December 2014</w:t>
                            </w:r>
                          </w:p>
                          <w:p w14:paraId="3E244EA1" w14:textId="77777777" w:rsidR="004A6658" w:rsidRPr="0071743B" w:rsidRDefault="004A6658" w:rsidP="00F26A69">
                            <w:pPr>
                              <w:pStyle w:val="Byline"/>
                              <w:rPr>
                                <w:color w:val="FFFFFF"/>
                                <w:sz w:val="36"/>
                              </w:rPr>
                            </w:pPr>
                          </w:p>
                          <w:p w14:paraId="11E95F18" w14:textId="77777777" w:rsidR="004A6658" w:rsidRPr="005D2B4E" w:rsidRDefault="004A6658" w:rsidP="00F26A6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40.9pt;margin-top:-17.75pt;width:130.05pt;height:1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" filled="f" stroked="f">
                <v:textbox inset="0,0,0,0">
                  <w:txbxContent>
                    <w:p w14:paraId="00F124FA" w14:textId="77777777" w:rsidR="004A6658" w:rsidRPr="0071743B" w:rsidRDefault="004A6658" w:rsidP="00F26A69">
                      <w:pPr>
                        <w:pStyle w:val="Byline"/>
                        <w:rPr>
                          <w:color w:val="FFFFFF"/>
                          <w:sz w:val="22"/>
                        </w:rPr>
                      </w:pPr>
                      <w:r>
                        <w:rPr>
                          <w:color w:val="FFFFFF"/>
                          <w:sz w:val="22"/>
                        </w:rPr>
                        <w:t>December 2014</w:t>
                      </w:r>
                    </w:p>
                    <w:p w14:paraId="3E244EA1" w14:textId="77777777" w:rsidR="004A6658" w:rsidRPr="0071743B" w:rsidRDefault="004A6658" w:rsidP="00F26A69">
                      <w:pPr>
                        <w:pStyle w:val="Byline"/>
                        <w:rPr>
                          <w:color w:val="FFFFFF"/>
                          <w:sz w:val="36"/>
                        </w:rPr>
                      </w:pPr>
                    </w:p>
                    <w:p w14:paraId="11E95F18" w14:textId="77777777" w:rsidR="004A6658" w:rsidRPr="005D2B4E" w:rsidRDefault="004A6658" w:rsidP="00F26A69">
                      <w:pPr>
                        <w:jc w:val="center"/>
                        <w:rPr>
                          <w:color w:val="FF4F00"/>
                          <w:sz w:val="44"/>
                        </w:rPr>
                      </w:pPr>
                    </w:p>
                  </w:txbxContent>
                </v:textbox>
              </v:shape>
            </w:pict>
          </mc:Fallback>
        </mc:AlternateContent>
      </w:r>
      <w:r w:rsidR="00592A6E">
        <w:rPr>
          <w:noProof/>
          <w:szCs w:val="20"/>
        </w:rPr>
        <mc:AlternateContent>
          <mc:Choice Requires="wps">
            <w:drawing>
              <wp:anchor distT="0" distB="0" distL="114300" distR="114300" simplePos="0" relativeHeight="251676672" behindDoc="1" locked="0" layoutInCell="1" allowOverlap="1" wp14:anchorId="70504E52" wp14:editId="4647F9CD">
                <wp:simplePos x="0" y="0"/>
                <wp:positionH relativeFrom="column">
                  <wp:posOffset>-748665</wp:posOffset>
                </wp:positionH>
                <wp:positionV relativeFrom="paragraph">
                  <wp:posOffset>6403340</wp:posOffset>
                </wp:positionV>
                <wp:extent cx="2972435" cy="1916430"/>
                <wp:effectExtent l="38735" t="40640" r="36830" b="36830"/>
                <wp:wrapThrough wrapText="bothSides">
                  <wp:wrapPolygon edited="0">
                    <wp:start x="-277" y="-429"/>
                    <wp:lineTo x="-277" y="21815"/>
                    <wp:lineTo x="21877" y="21815"/>
                    <wp:lineTo x="21877" y="-429"/>
                    <wp:lineTo x="-277" y="-429"/>
                  </wp:wrapPolygon>
                </wp:wrapThrough>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916430"/>
                        </a:xfrm>
                        <a:prstGeom prst="rect">
                          <a:avLst/>
                        </a:prstGeom>
                        <a:solidFill>
                          <a:srgbClr val="969696"/>
                        </a:solidFill>
                        <a:ln w="76200">
                          <a:solidFill>
                            <a:srgbClr val="BBCC30"/>
                          </a:solidFill>
                          <a:miter lim="800000"/>
                          <a:headEnd/>
                          <a:tailEnd/>
                        </a:ln>
                      </wps:spPr>
                      <wps:txbx>
                        <w:txbxContent>
                          <w:p w14:paraId="77B2025F" w14:textId="77777777" w:rsidR="004A6658" w:rsidRPr="005D2B4E" w:rsidRDefault="004A6658" w:rsidP="006B191F">
                            <w:pPr>
                              <w:jc w:val="center"/>
                              <w:rPr>
                                <w:rFonts w:ascii="Helvetica" w:hAnsi="Helvetica"/>
                                <w:sz w:val="22"/>
                              </w:rPr>
                            </w:pPr>
                            <w:r>
                              <w:rPr>
                                <w:rFonts w:ascii="Helvetica" w:hAnsi="Helvetica" w:cs="Helvetica"/>
                                <w:noProof/>
                              </w:rPr>
                              <w:drawing>
                                <wp:inline distT="0" distB="0" distL="0" distR="0" wp14:anchorId="564370CF" wp14:editId="744B9062">
                                  <wp:extent cx="3238500" cy="2146300"/>
                                  <wp:effectExtent l="0" t="0" r="1270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146300"/>
                                          </a:xfrm>
                                          <a:prstGeom prst="rect">
                                            <a:avLst/>
                                          </a:prstGeom>
                                          <a:noFill/>
                                          <a:ln>
                                            <a:noFill/>
                                          </a:ln>
                                        </pic:spPr>
                                      </pic:pic>
                                    </a:graphicData>
                                  </a:graphic>
                                </wp:inline>
                              </w:drawing>
                            </w:r>
                          </w:p>
                          <w:p w14:paraId="0311FA77" w14:textId="77777777" w:rsidR="004A6658" w:rsidRPr="005D2B4E" w:rsidRDefault="004A6658" w:rsidP="006B191F">
                            <w:pPr>
                              <w:pStyle w:val="PhotoBox"/>
                            </w:pPr>
                          </w:p>
                          <w:p w14:paraId="63C255C2" w14:textId="77777777" w:rsidR="004A6658" w:rsidRPr="005D2B4E" w:rsidRDefault="004A6658" w:rsidP="006B191F">
                            <w:pPr>
                              <w:pStyle w:val="PhotoBox"/>
                            </w:pPr>
                            <w:r w:rsidRPr="005D2B4E">
                              <w:t>PLACE PHOTO HERE,</w:t>
                            </w:r>
                          </w:p>
                          <w:p w14:paraId="3160EBF7" w14:textId="77777777" w:rsidR="004A6658" w:rsidRPr="005D2B4E" w:rsidRDefault="004A6658" w:rsidP="006B191F">
                            <w:pPr>
                              <w:pStyle w:val="PhotoBox"/>
                            </w:pPr>
                            <w:r w:rsidRPr="005D2B4E">
                              <w:t>OTHERWISE DELETE BOX</w:t>
                            </w:r>
                          </w:p>
                          <w:p w14:paraId="6E493034" w14:textId="77777777" w:rsidR="004A6658" w:rsidRPr="005D2B4E" w:rsidRDefault="004A6658" w:rsidP="006B191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58.9pt;margin-top:504.2pt;width:234.05pt;height:15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" fillcolor="#969696" strokecolor="#bbcc30" strokeweight="6pt">
                <v:textbox inset="0,0,0,0">
                  <w:txbxContent>
                    <w:p w14:paraId="77B2025F" w14:textId="77777777" w:rsidR="004A6658" w:rsidRPr="005D2B4E" w:rsidRDefault="004A6658" w:rsidP="006B191F">
                      <w:pPr>
                        <w:jc w:val="center"/>
                        <w:rPr>
                          <w:rFonts w:ascii="Helvetica" w:hAnsi="Helvetica"/>
                          <w:sz w:val="22"/>
                        </w:rPr>
                      </w:pPr>
                      <w:r>
                        <w:rPr>
                          <w:rFonts w:ascii="Helvetica" w:hAnsi="Helvetica" w:cs="Helvetica"/>
                          <w:noProof/>
                        </w:rPr>
                        <w:drawing>
                          <wp:inline distT="0" distB="0" distL="0" distR="0" wp14:anchorId="564370CF" wp14:editId="744B9062">
                            <wp:extent cx="3238500" cy="2146300"/>
                            <wp:effectExtent l="0" t="0" r="1270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146300"/>
                                    </a:xfrm>
                                    <a:prstGeom prst="rect">
                                      <a:avLst/>
                                    </a:prstGeom>
                                    <a:noFill/>
                                    <a:ln>
                                      <a:noFill/>
                                    </a:ln>
                                  </pic:spPr>
                                </pic:pic>
                              </a:graphicData>
                            </a:graphic>
                          </wp:inline>
                        </w:drawing>
                      </w:r>
                    </w:p>
                    <w:p w14:paraId="0311FA77" w14:textId="77777777" w:rsidR="004A6658" w:rsidRPr="005D2B4E" w:rsidRDefault="004A6658" w:rsidP="006B191F">
                      <w:pPr>
                        <w:pStyle w:val="PhotoBox"/>
                      </w:pPr>
                    </w:p>
                    <w:p w14:paraId="63C255C2" w14:textId="77777777" w:rsidR="004A6658" w:rsidRPr="005D2B4E" w:rsidRDefault="004A6658" w:rsidP="006B191F">
                      <w:pPr>
                        <w:pStyle w:val="PhotoBox"/>
                      </w:pPr>
                      <w:r w:rsidRPr="005D2B4E">
                        <w:t>PLACE PHOTO HERE,</w:t>
                      </w:r>
                    </w:p>
                    <w:p w14:paraId="3160EBF7" w14:textId="77777777" w:rsidR="004A6658" w:rsidRPr="005D2B4E" w:rsidRDefault="004A6658" w:rsidP="006B191F">
                      <w:pPr>
                        <w:pStyle w:val="PhotoBox"/>
                      </w:pPr>
                      <w:r w:rsidRPr="005D2B4E">
                        <w:t>OTHERWISE DELETE BOX</w:t>
                      </w:r>
                    </w:p>
                    <w:p w14:paraId="6E493034" w14:textId="77777777" w:rsidR="004A6658" w:rsidRPr="005D2B4E" w:rsidRDefault="004A6658" w:rsidP="006B191F">
                      <w:pPr>
                        <w:jc w:val="center"/>
                      </w:pPr>
                    </w:p>
                  </w:txbxContent>
                </v:textbox>
                <w10:wrap type="through"/>
              </v:shape>
            </w:pict>
          </mc:Fallback>
        </mc:AlternateContent>
      </w:r>
      <w:r w:rsidR="00592A6E">
        <w:rPr>
          <w:noProof/>
          <w:szCs w:val="20"/>
        </w:rPr>
        <mc:AlternateContent>
          <mc:Choice Requires="wps">
            <w:drawing>
              <wp:anchor distT="0" distB="0" distL="114300" distR="114300" simplePos="0" relativeHeight="251650048" behindDoc="1" locked="0" layoutInCell="1" allowOverlap="1" wp14:anchorId="5B12F0AD" wp14:editId="642486C9">
                <wp:simplePos x="0" y="0"/>
                <wp:positionH relativeFrom="column">
                  <wp:posOffset>-748665</wp:posOffset>
                </wp:positionH>
                <wp:positionV relativeFrom="paragraph">
                  <wp:posOffset>4117340</wp:posOffset>
                </wp:positionV>
                <wp:extent cx="2972435" cy="3586480"/>
                <wp:effectExtent l="38735" t="40640" r="41275" b="3556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3586480"/>
                        </a:xfrm>
                        <a:prstGeom prst="rect">
                          <a:avLst/>
                        </a:prstGeom>
                        <a:solidFill>
                          <a:srgbClr val="969696"/>
                        </a:solidFill>
                        <a:ln w="76200">
                          <a:solidFill>
                            <a:srgbClr val="BBCC30"/>
                          </a:solidFill>
                          <a:miter lim="800000"/>
                          <a:headEnd/>
                          <a:tailEnd/>
                        </a:ln>
                      </wps:spPr>
                      <wps:txbx>
                        <w:txbxContent>
                          <w:p w14:paraId="5133FB0F" w14:textId="77777777" w:rsidR="004A6658" w:rsidRPr="005D2B4E" w:rsidRDefault="004A6658" w:rsidP="000C1CE9">
                            <w:pPr>
                              <w:jc w:val="center"/>
                              <w:rPr>
                                <w:rFonts w:ascii="Helvetica" w:hAnsi="Helvetica"/>
                                <w:sz w:val="22"/>
                              </w:rPr>
                            </w:pPr>
                            <w:r>
                              <w:rPr>
                                <w:rFonts w:ascii="Helvetica" w:hAnsi="Helvetica" w:cs="Helvetica"/>
                                <w:noProof/>
                              </w:rPr>
                              <w:drawing>
                                <wp:inline distT="0" distB="0" distL="0" distR="0" wp14:anchorId="5916A8DD" wp14:editId="555919E6">
                                  <wp:extent cx="2895600" cy="2260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b="48488"/>
                                          <a:stretch>
                                            <a:fillRect/>
                                          </a:stretch>
                                        </pic:blipFill>
                                        <pic:spPr bwMode="auto">
                                          <a:xfrm>
                                            <a:off x="0" y="0"/>
                                            <a:ext cx="2895600" cy="2260600"/>
                                          </a:xfrm>
                                          <a:prstGeom prst="rect">
                                            <a:avLst/>
                                          </a:prstGeom>
                                          <a:noFill/>
                                          <a:ln>
                                            <a:noFill/>
                                          </a:ln>
                                        </pic:spPr>
                                      </pic:pic>
                                    </a:graphicData>
                                  </a:graphic>
                                </wp:inline>
                              </w:drawing>
                            </w:r>
                          </w:p>
                          <w:p w14:paraId="52335BC5" w14:textId="77777777" w:rsidR="004A6658" w:rsidRPr="005D2B4E" w:rsidRDefault="004A6658" w:rsidP="000C1CE9">
                            <w:pPr>
                              <w:jc w:val="center"/>
                              <w:rPr>
                                <w:rFonts w:ascii="Helvetica" w:hAnsi="Helvetica"/>
                                <w:sz w:val="22"/>
                              </w:rPr>
                            </w:pPr>
                          </w:p>
                          <w:p w14:paraId="17546EEF" w14:textId="77777777" w:rsidR="004A6658" w:rsidRPr="005D2B4E" w:rsidRDefault="004A6658" w:rsidP="000C1CE9">
                            <w:pPr>
                              <w:jc w:val="center"/>
                              <w:rPr>
                                <w:rFonts w:ascii="Helvetica" w:hAnsi="Helvetica"/>
                                <w:sz w:val="22"/>
                              </w:rPr>
                            </w:pPr>
                          </w:p>
                          <w:p w14:paraId="1D307C8D" w14:textId="77777777" w:rsidR="004A6658" w:rsidRPr="005D2B4E" w:rsidRDefault="004A6658" w:rsidP="000C1CE9">
                            <w:pPr>
                              <w:jc w:val="center"/>
                              <w:rPr>
                                <w:rFonts w:ascii="Helvetica" w:hAnsi="Helvetica"/>
                                <w:sz w:val="22"/>
                              </w:rPr>
                            </w:pPr>
                          </w:p>
                          <w:p w14:paraId="6826E9C3" w14:textId="77777777" w:rsidR="004A6658" w:rsidRPr="005D2B4E" w:rsidRDefault="004A6658" w:rsidP="000C1CE9">
                            <w:pPr>
                              <w:pStyle w:val="PhotoBox"/>
                            </w:pPr>
                          </w:p>
                          <w:p w14:paraId="37E2D50D" w14:textId="77777777" w:rsidR="004A6658" w:rsidRPr="005D2B4E" w:rsidRDefault="004A6658" w:rsidP="000C1CE9">
                            <w:pPr>
                              <w:pStyle w:val="PhotoBox"/>
                            </w:pPr>
                            <w:r w:rsidRPr="005D2B4E">
                              <w:t>PLACE PHOTO HERE,</w:t>
                            </w:r>
                          </w:p>
                          <w:p w14:paraId="14142D31" w14:textId="77777777" w:rsidR="004A6658" w:rsidRPr="005D2B4E" w:rsidRDefault="004A6658" w:rsidP="000C1CE9">
                            <w:pPr>
                              <w:pStyle w:val="PhotoBox"/>
                            </w:pPr>
                            <w:r w:rsidRPr="005D2B4E">
                              <w:t>OTHERWISE DELETE BOX</w:t>
                            </w:r>
                          </w:p>
                          <w:p w14:paraId="65165FA1" w14:textId="77777777" w:rsidR="004A6658" w:rsidRPr="005D2B4E" w:rsidRDefault="004A6658" w:rsidP="000C1CE9">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margin-left:-58.9pt;margin-top:324.2pt;width:234.05pt;height:282.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" fillcolor="#969696" strokecolor="#bbcc30" strokeweight="6pt">
                <v:textbox style="mso-fit-shape-to-text:t" inset="0,0,0,0">
                  <w:txbxContent>
                    <w:p w14:paraId="5133FB0F" w14:textId="77777777" w:rsidR="004A6658" w:rsidRPr="005D2B4E" w:rsidRDefault="004A6658" w:rsidP="000C1CE9">
                      <w:pPr>
                        <w:jc w:val="center"/>
                        <w:rPr>
                          <w:rFonts w:ascii="Helvetica" w:hAnsi="Helvetica"/>
                          <w:sz w:val="22"/>
                        </w:rPr>
                      </w:pPr>
                      <w:r>
                        <w:rPr>
                          <w:rFonts w:ascii="Helvetica" w:hAnsi="Helvetica" w:cs="Helvetica"/>
                          <w:noProof/>
                        </w:rPr>
                        <w:drawing>
                          <wp:inline distT="0" distB="0" distL="0" distR="0" wp14:anchorId="5916A8DD" wp14:editId="555919E6">
                            <wp:extent cx="2895600" cy="2260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b="48488"/>
                                    <a:stretch>
                                      <a:fillRect/>
                                    </a:stretch>
                                  </pic:blipFill>
                                  <pic:spPr bwMode="auto">
                                    <a:xfrm>
                                      <a:off x="0" y="0"/>
                                      <a:ext cx="2895600" cy="2260600"/>
                                    </a:xfrm>
                                    <a:prstGeom prst="rect">
                                      <a:avLst/>
                                    </a:prstGeom>
                                    <a:noFill/>
                                    <a:ln>
                                      <a:noFill/>
                                    </a:ln>
                                  </pic:spPr>
                                </pic:pic>
                              </a:graphicData>
                            </a:graphic>
                          </wp:inline>
                        </w:drawing>
                      </w:r>
                    </w:p>
                    <w:p w14:paraId="52335BC5" w14:textId="77777777" w:rsidR="004A6658" w:rsidRPr="005D2B4E" w:rsidRDefault="004A6658" w:rsidP="000C1CE9">
                      <w:pPr>
                        <w:jc w:val="center"/>
                        <w:rPr>
                          <w:rFonts w:ascii="Helvetica" w:hAnsi="Helvetica"/>
                          <w:sz w:val="22"/>
                        </w:rPr>
                      </w:pPr>
                    </w:p>
                    <w:p w14:paraId="17546EEF" w14:textId="77777777" w:rsidR="004A6658" w:rsidRPr="005D2B4E" w:rsidRDefault="004A6658" w:rsidP="000C1CE9">
                      <w:pPr>
                        <w:jc w:val="center"/>
                        <w:rPr>
                          <w:rFonts w:ascii="Helvetica" w:hAnsi="Helvetica"/>
                          <w:sz w:val="22"/>
                        </w:rPr>
                      </w:pPr>
                    </w:p>
                    <w:p w14:paraId="1D307C8D" w14:textId="77777777" w:rsidR="004A6658" w:rsidRPr="005D2B4E" w:rsidRDefault="004A6658" w:rsidP="000C1CE9">
                      <w:pPr>
                        <w:jc w:val="center"/>
                        <w:rPr>
                          <w:rFonts w:ascii="Helvetica" w:hAnsi="Helvetica"/>
                          <w:sz w:val="22"/>
                        </w:rPr>
                      </w:pPr>
                    </w:p>
                    <w:p w14:paraId="6826E9C3" w14:textId="77777777" w:rsidR="004A6658" w:rsidRPr="005D2B4E" w:rsidRDefault="004A6658" w:rsidP="000C1CE9">
                      <w:pPr>
                        <w:pStyle w:val="PhotoBox"/>
                      </w:pPr>
                    </w:p>
                    <w:p w14:paraId="37E2D50D" w14:textId="77777777" w:rsidR="004A6658" w:rsidRPr="005D2B4E" w:rsidRDefault="004A6658" w:rsidP="000C1CE9">
                      <w:pPr>
                        <w:pStyle w:val="PhotoBox"/>
                      </w:pPr>
                      <w:r w:rsidRPr="005D2B4E">
                        <w:t>PLACE PHOTO HERE,</w:t>
                      </w:r>
                    </w:p>
                    <w:p w14:paraId="14142D31" w14:textId="77777777" w:rsidR="004A6658" w:rsidRPr="005D2B4E" w:rsidRDefault="004A6658" w:rsidP="000C1CE9">
                      <w:pPr>
                        <w:pStyle w:val="PhotoBox"/>
                      </w:pPr>
                      <w:r w:rsidRPr="005D2B4E">
                        <w:t>OTHERWISE DELETE BOX</w:t>
                      </w:r>
                    </w:p>
                    <w:p w14:paraId="65165FA1" w14:textId="77777777" w:rsidR="004A6658" w:rsidRPr="005D2B4E" w:rsidRDefault="004A6658" w:rsidP="000C1CE9">
                      <w:pPr>
                        <w:jc w:val="center"/>
                      </w:pPr>
                    </w:p>
                  </w:txbxContent>
                </v:textbox>
              </v:shape>
            </w:pict>
          </mc:Fallback>
        </mc:AlternateContent>
      </w:r>
      <w:r w:rsidR="00592A6E">
        <w:rPr>
          <w:noProof/>
          <w:szCs w:val="20"/>
        </w:rPr>
        <mc:AlternateContent>
          <mc:Choice Requires="wps">
            <w:drawing>
              <wp:anchor distT="0" distB="0" distL="114300" distR="114300" simplePos="0" relativeHeight="251651072" behindDoc="0" locked="0" layoutInCell="1" allowOverlap="1" wp14:anchorId="49DD0B03" wp14:editId="44C320FB">
                <wp:simplePos x="0" y="0"/>
                <wp:positionH relativeFrom="column">
                  <wp:posOffset>-710565</wp:posOffset>
                </wp:positionH>
                <wp:positionV relativeFrom="paragraph">
                  <wp:posOffset>457200</wp:posOffset>
                </wp:positionV>
                <wp:extent cx="3108960" cy="3545840"/>
                <wp:effectExtent l="635" t="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54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FE8A" w14:textId="77777777" w:rsidR="004A6658" w:rsidRPr="006B616E" w:rsidRDefault="004A6658" w:rsidP="000C1CE9">
                            <w:pPr>
                              <w:pStyle w:val="BodyCopy"/>
                              <w:spacing w:after="240"/>
                              <w:jc w:val="center"/>
                              <w:rPr>
                                <w:b/>
                                <w:sz w:val="30"/>
                              </w:rPr>
                            </w:pPr>
                            <w:r>
                              <w:rPr>
                                <w:b/>
                                <w:sz w:val="30"/>
                              </w:rPr>
                              <w:t>It’s Not Goodbye,</w:t>
                            </w:r>
                            <w:r>
                              <w:rPr>
                                <w:b/>
                                <w:sz w:val="30"/>
                              </w:rPr>
                              <w:br/>
                              <w:t xml:space="preserve"> It’s See You Later</w:t>
                            </w:r>
                          </w:p>
                          <w:p w14:paraId="1C59C8E1" w14:textId="77777777" w:rsidR="004A6658" w:rsidRPr="006B191F" w:rsidRDefault="004A6658" w:rsidP="000C1CE9">
                            <w:pPr>
                              <w:pStyle w:val="BodyCopy"/>
                              <w:rPr>
                                <w:rFonts w:cs="Arial"/>
                                <w:sz w:val="22"/>
                                <w:szCs w:val="22"/>
                                <w:lang w:val="en"/>
                              </w:rPr>
                            </w:pPr>
                            <w:r w:rsidRPr="006B191F">
                              <w:rPr>
                                <w:rFonts w:cs="Arial"/>
                                <w:sz w:val="22"/>
                                <w:szCs w:val="22"/>
                                <w:lang w:val="en"/>
                              </w:rPr>
                              <w:t>The end of the semester means the end of college forever for some of the sisters of Gamma Clio. We would like to take the time to thank you for all you have done for the sisterhood and also for leaving your mark in Cortland Forever. We wish you all the best in your future endeavors and hope you decide to come back for alumnae events.</w:t>
                            </w:r>
                          </w:p>
                          <w:p w14:paraId="3B7C23EC" w14:textId="77777777" w:rsidR="004A6658" w:rsidRPr="006B191F" w:rsidRDefault="004A6658" w:rsidP="000C1CE9">
                            <w:pPr>
                              <w:pStyle w:val="BodyCopy"/>
                              <w:rPr>
                                <w:rFonts w:cs="Arial"/>
                                <w:sz w:val="22"/>
                                <w:szCs w:val="22"/>
                                <w:lang w:val="en"/>
                              </w:rPr>
                            </w:pPr>
                          </w:p>
                          <w:p w14:paraId="247AF9D1" w14:textId="77777777" w:rsidR="004A6658" w:rsidRDefault="004A6658" w:rsidP="000C1CE9">
                            <w:pPr>
                              <w:pStyle w:val="BodyCopy"/>
                              <w:rPr>
                                <w:rFonts w:cs="Arial"/>
                                <w:sz w:val="22"/>
                                <w:szCs w:val="22"/>
                                <w:lang w:val="en"/>
                              </w:rPr>
                            </w:pPr>
                            <w:r w:rsidRPr="006B191F">
                              <w:rPr>
                                <w:rFonts w:cs="Arial"/>
                                <w:sz w:val="22"/>
                                <w:szCs w:val="22"/>
                                <w:lang w:val="en"/>
                              </w:rPr>
                              <w:t>Don’t forget about the thousands</w:t>
                            </w:r>
                            <w:r>
                              <w:rPr>
                                <w:rFonts w:cs="Arial"/>
                                <w:sz w:val="22"/>
                                <w:szCs w:val="22"/>
                                <w:lang w:val="en"/>
                              </w:rPr>
                              <w:t xml:space="preserve"> of memories you have made here, and all the friends you will have for the rest of your life. Your time spent as a sister  will stay with you forever. The connections you have made can help you in the long run, so keep in touch with your sisters. You never know when one of us will come back into your life again.</w:t>
                            </w:r>
                          </w:p>
                          <w:p w14:paraId="1CCE7BAE" w14:textId="77777777" w:rsidR="004A6658" w:rsidRDefault="004A6658" w:rsidP="000C1CE9">
                            <w:pPr>
                              <w:pStyle w:val="BodyCopy"/>
                              <w:rPr>
                                <w:rFonts w:cs="Arial"/>
                                <w:sz w:val="22"/>
                                <w:szCs w:val="22"/>
                                <w:lang w:val="en"/>
                              </w:rPr>
                            </w:pPr>
                          </w:p>
                          <w:p w14:paraId="386B70E4" w14:textId="77777777" w:rsidR="004A6658" w:rsidRPr="006B191F" w:rsidRDefault="004A6658" w:rsidP="000C1CE9">
                            <w:pPr>
                              <w:pStyle w:val="BodyCopy"/>
                              <w:rPr>
                                <w:sz w:val="22"/>
                                <w:szCs w:val="22"/>
                              </w:rPr>
                            </w:pPr>
                            <w:r>
                              <w:rPr>
                                <w:rFonts w:cs="Arial"/>
                                <w:sz w:val="22"/>
                                <w:szCs w:val="22"/>
                                <w:lang w:val="en"/>
                              </w:rPr>
                              <w:t>Onward and Upward ladies! ALAM</w:t>
                            </w:r>
                          </w:p>
                          <w:p w14:paraId="0CD6BAE4" w14:textId="77777777" w:rsidR="004A6658" w:rsidRDefault="004A66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4" type="#_x0000_t202" style="position:absolute;margin-left:-55.9pt;margin-top:36pt;width:244.8pt;height:27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" filled="f" stroked="f">
                <v:textbox inset="0,0,0,0">
                  <w:txbxContent>
                    <w:p w14:paraId="4548FE8A" w14:textId="77777777" w:rsidR="004A6658" w:rsidRPr="006B616E" w:rsidRDefault="004A6658" w:rsidP="000C1CE9">
                      <w:pPr>
                        <w:pStyle w:val="BodyCopy"/>
                        <w:spacing w:after="240"/>
                        <w:jc w:val="center"/>
                        <w:rPr>
                          <w:b/>
                          <w:sz w:val="30"/>
                        </w:rPr>
                      </w:pPr>
                      <w:r>
                        <w:rPr>
                          <w:b/>
                          <w:sz w:val="30"/>
                        </w:rPr>
                        <w:t>It’s Not Goodbye,</w:t>
                      </w:r>
                      <w:r>
                        <w:rPr>
                          <w:b/>
                          <w:sz w:val="30"/>
                        </w:rPr>
                        <w:br/>
                        <w:t xml:space="preserve"> It’s See You Later</w:t>
                      </w:r>
                    </w:p>
                    <w:p w14:paraId="1C59C8E1" w14:textId="77777777" w:rsidR="004A6658" w:rsidRPr="006B191F" w:rsidRDefault="004A6658" w:rsidP="000C1CE9">
                      <w:pPr>
                        <w:pStyle w:val="BodyCopy"/>
                        <w:rPr>
                          <w:rFonts w:cs="Arial"/>
                          <w:sz w:val="22"/>
                          <w:szCs w:val="22"/>
                          <w:lang w:val="en"/>
                        </w:rPr>
                      </w:pPr>
                      <w:r w:rsidRPr="006B191F">
                        <w:rPr>
                          <w:rFonts w:cs="Arial"/>
                          <w:sz w:val="22"/>
                          <w:szCs w:val="22"/>
                          <w:lang w:val="en"/>
                        </w:rPr>
                        <w:t>The end of the semester means the end of college forever for some of the sisters of Gamma Clio. We would like to take the time to thank you for all you have done for the sisterhood and also for leaving your mark in Cortland Forever. We wish you all the best in your future endeavors and hope you decide to come back for alumnae events.</w:t>
                      </w:r>
                    </w:p>
                    <w:p w14:paraId="3B7C23EC" w14:textId="77777777" w:rsidR="004A6658" w:rsidRPr="006B191F" w:rsidRDefault="004A6658" w:rsidP="000C1CE9">
                      <w:pPr>
                        <w:pStyle w:val="BodyCopy"/>
                        <w:rPr>
                          <w:rFonts w:cs="Arial"/>
                          <w:sz w:val="22"/>
                          <w:szCs w:val="22"/>
                          <w:lang w:val="en"/>
                        </w:rPr>
                      </w:pPr>
                    </w:p>
                    <w:p w14:paraId="247AF9D1" w14:textId="77777777" w:rsidR="004A6658" w:rsidRDefault="004A6658" w:rsidP="000C1CE9">
                      <w:pPr>
                        <w:pStyle w:val="BodyCopy"/>
                        <w:rPr>
                          <w:rFonts w:cs="Arial"/>
                          <w:sz w:val="22"/>
                          <w:szCs w:val="22"/>
                          <w:lang w:val="en"/>
                        </w:rPr>
                      </w:pPr>
                      <w:r w:rsidRPr="006B191F">
                        <w:rPr>
                          <w:rFonts w:cs="Arial"/>
                          <w:sz w:val="22"/>
                          <w:szCs w:val="22"/>
                          <w:lang w:val="en"/>
                        </w:rPr>
                        <w:t>Don’t forget about the thousands</w:t>
                      </w:r>
                      <w:r>
                        <w:rPr>
                          <w:rFonts w:cs="Arial"/>
                          <w:sz w:val="22"/>
                          <w:szCs w:val="22"/>
                          <w:lang w:val="en"/>
                        </w:rPr>
                        <w:t xml:space="preserve"> of memories you have made here, and all the friends you will have for the rest of your life. Your time spent as a sister  will stay with you forever. The connections you have made can help you in the long run, so keep in touch with your sisters. You never know when one of us will come back into your life again.</w:t>
                      </w:r>
                    </w:p>
                    <w:p w14:paraId="1CCE7BAE" w14:textId="77777777" w:rsidR="004A6658" w:rsidRDefault="004A6658" w:rsidP="000C1CE9">
                      <w:pPr>
                        <w:pStyle w:val="BodyCopy"/>
                        <w:rPr>
                          <w:rFonts w:cs="Arial"/>
                          <w:sz w:val="22"/>
                          <w:szCs w:val="22"/>
                          <w:lang w:val="en"/>
                        </w:rPr>
                      </w:pPr>
                    </w:p>
                    <w:p w14:paraId="386B70E4" w14:textId="77777777" w:rsidR="004A6658" w:rsidRPr="006B191F" w:rsidRDefault="004A6658" w:rsidP="000C1CE9">
                      <w:pPr>
                        <w:pStyle w:val="BodyCopy"/>
                        <w:rPr>
                          <w:sz w:val="22"/>
                          <w:szCs w:val="22"/>
                        </w:rPr>
                      </w:pPr>
                      <w:r>
                        <w:rPr>
                          <w:rFonts w:cs="Arial"/>
                          <w:sz w:val="22"/>
                          <w:szCs w:val="22"/>
                          <w:lang w:val="en"/>
                        </w:rPr>
                        <w:t>Onward and Upward ladies! ALAM</w:t>
                      </w:r>
                    </w:p>
                    <w:p w14:paraId="0CD6BAE4" w14:textId="77777777" w:rsidR="004A6658" w:rsidRDefault="004A6658"/>
                  </w:txbxContent>
                </v:textbox>
              </v:shape>
            </w:pict>
          </mc:Fallback>
        </mc:AlternateContent>
      </w:r>
      <w:r w:rsidR="00592A6E">
        <w:rPr>
          <w:noProof/>
          <w:szCs w:val="20"/>
        </w:rPr>
        <w:drawing>
          <wp:anchor distT="0" distB="0" distL="114300" distR="114300" simplePos="0" relativeHeight="251640832" behindDoc="1" locked="0" layoutInCell="1" allowOverlap="1" wp14:anchorId="1EC5D5BD" wp14:editId="21C23654">
            <wp:simplePos x="0" y="0"/>
            <wp:positionH relativeFrom="column">
              <wp:posOffset>-1142365</wp:posOffset>
            </wp:positionH>
            <wp:positionV relativeFrom="paragraph">
              <wp:posOffset>-911860</wp:posOffset>
            </wp:positionV>
            <wp:extent cx="7772400" cy="10058400"/>
            <wp:effectExtent l="0" t="0" r="0" b="0"/>
            <wp:wrapNone/>
            <wp:docPr id="44" name="Picture 44" descr="Modern_RealEstate_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dern_RealEstate_Newslette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6E">
        <w:rPr>
          <w:noProof/>
          <w:szCs w:val="20"/>
        </w:rPr>
        <mc:AlternateContent>
          <mc:Choice Requires="wps">
            <w:drawing>
              <wp:anchor distT="0" distB="0" distL="114300" distR="114300" simplePos="0" relativeHeight="251655168" behindDoc="0" locked="0" layoutInCell="1" allowOverlap="1" wp14:anchorId="354C9A8A" wp14:editId="56D16E95">
                <wp:simplePos x="0" y="0"/>
                <wp:positionH relativeFrom="column">
                  <wp:posOffset>-596265</wp:posOffset>
                </wp:positionH>
                <wp:positionV relativeFrom="paragraph">
                  <wp:posOffset>-527050</wp:posOffset>
                </wp:positionV>
                <wp:extent cx="6755765" cy="392430"/>
                <wp:effectExtent l="635" t="635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5CF9" w14:textId="7D01A9B7" w:rsidR="004A6658" w:rsidRPr="000A2953" w:rsidRDefault="003057D0" w:rsidP="000C1CE9">
                            <w:pPr>
                              <w:pStyle w:val="Headline"/>
                              <w:rPr>
                                <w:sz w:val="50"/>
                              </w:rPr>
                            </w:pPr>
                            <w:r>
                              <w:rPr>
                                <w:sz w:val="50"/>
                              </w:rPr>
                              <w:t>GAMMA CLIO MONTHLY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46.9pt;margin-top:-41.45pt;width:531.95pt;height:3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" filled="f" stroked="f">
                <v:textbox inset="0,0,0,0">
                  <w:txbxContent>
                    <w:p w14:paraId="096B5CF9" w14:textId="7D01A9B7" w:rsidR="004A6658" w:rsidRPr="000A2953" w:rsidRDefault="003057D0" w:rsidP="000C1CE9">
                      <w:pPr>
                        <w:pStyle w:val="Headline"/>
                        <w:rPr>
                          <w:sz w:val="50"/>
                        </w:rPr>
                      </w:pPr>
                      <w:r>
                        <w:rPr>
                          <w:sz w:val="50"/>
                        </w:rPr>
                        <w:t>GAMMA CLIO MONTHLY</w:t>
                      </w:r>
                    </w:p>
                  </w:txbxContent>
                </v:textbox>
              </v:shape>
            </w:pict>
          </mc:Fallback>
        </mc:AlternateContent>
      </w:r>
      <w:r w:rsidR="00592A6E">
        <w:rPr>
          <w:noProof/>
          <w:szCs w:val="20"/>
        </w:rPr>
        <mc:AlternateContent>
          <mc:Choice Requires="wps">
            <w:drawing>
              <wp:anchor distT="0" distB="0" distL="114300" distR="114300" simplePos="0" relativeHeight="251657216" behindDoc="0" locked="0" layoutInCell="1" allowOverlap="1" wp14:anchorId="3B8C2AC9" wp14:editId="1542F53D">
                <wp:simplePos x="0" y="0"/>
                <wp:positionH relativeFrom="column">
                  <wp:posOffset>5042535</wp:posOffset>
                </wp:positionH>
                <wp:positionV relativeFrom="paragraph">
                  <wp:posOffset>-202565</wp:posOffset>
                </wp:positionV>
                <wp:extent cx="1142365" cy="167005"/>
                <wp:effectExtent l="635" t="635"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F9A3" w14:textId="77777777" w:rsidR="004A6658" w:rsidRPr="0071743B" w:rsidRDefault="004A6658" w:rsidP="000C1CE9">
                            <w:pPr>
                              <w:pStyle w:val="Byline"/>
                              <w:jc w:val="right"/>
                              <w:rPr>
                                <w:color w:val="FFFFFF"/>
                                <w:sz w:val="22"/>
                              </w:rPr>
                            </w:pPr>
                            <w:r w:rsidRPr="0071743B">
                              <w:rPr>
                                <w:color w:val="FFFFFF"/>
                                <w:sz w:val="22"/>
                              </w:rPr>
                              <w:t>Vol. 1 Issue 1</w:t>
                            </w:r>
                          </w:p>
                          <w:p w14:paraId="517DA62D" w14:textId="77777777" w:rsidR="004A6658" w:rsidRPr="0071743B" w:rsidRDefault="004A6658" w:rsidP="000C1CE9">
                            <w:pPr>
                              <w:pStyle w:val="Byline"/>
                              <w:rPr>
                                <w:color w:val="FFFFFF"/>
                                <w:sz w:val="36"/>
                              </w:rPr>
                            </w:pPr>
                          </w:p>
                          <w:p w14:paraId="5C5CDC85" w14:textId="77777777" w:rsidR="004A6658" w:rsidRPr="005D2B4E" w:rsidRDefault="004A6658"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397.05pt;margin-top:-15.9pt;width:89.95pt;height:1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pm7ECAACz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" filled="f" stroked="f">
                <v:textbox inset="0,0,0,0">
                  <w:txbxContent>
                    <w:p w14:paraId="34A8F9A3" w14:textId="77777777" w:rsidR="004A6658" w:rsidRPr="0071743B" w:rsidRDefault="004A6658" w:rsidP="000C1CE9">
                      <w:pPr>
                        <w:pStyle w:val="Byline"/>
                        <w:jc w:val="right"/>
                        <w:rPr>
                          <w:color w:val="FFFFFF"/>
                          <w:sz w:val="22"/>
                        </w:rPr>
                      </w:pPr>
                      <w:r w:rsidRPr="0071743B">
                        <w:rPr>
                          <w:color w:val="FFFFFF"/>
                          <w:sz w:val="22"/>
                        </w:rPr>
                        <w:t>Vol. 1 Issue 1</w:t>
                      </w:r>
                    </w:p>
                    <w:p w14:paraId="517DA62D" w14:textId="77777777" w:rsidR="004A6658" w:rsidRPr="0071743B" w:rsidRDefault="004A6658" w:rsidP="000C1CE9">
                      <w:pPr>
                        <w:pStyle w:val="Byline"/>
                        <w:rPr>
                          <w:color w:val="FFFFFF"/>
                          <w:sz w:val="36"/>
                        </w:rPr>
                      </w:pPr>
                    </w:p>
                    <w:p w14:paraId="5C5CDC85" w14:textId="77777777" w:rsidR="004A6658" w:rsidRPr="005D2B4E" w:rsidRDefault="004A6658" w:rsidP="000C1CE9">
                      <w:pPr>
                        <w:jc w:val="center"/>
                        <w:rPr>
                          <w:color w:val="FF4F00"/>
                          <w:sz w:val="44"/>
                        </w:rPr>
                      </w:pPr>
                    </w:p>
                  </w:txbxContent>
                </v:textbox>
              </v:shape>
            </w:pict>
          </mc:Fallback>
        </mc:AlternateContent>
      </w:r>
      <w:r w:rsidR="000C1CE9">
        <w:br w:type="page"/>
      </w:r>
      <w:r w:rsidR="00C64717">
        <w:rPr>
          <w:noProof/>
        </w:rPr>
        <w:lastRenderedPageBreak/>
        <w:drawing>
          <wp:anchor distT="0" distB="0" distL="114300" distR="114300" simplePos="0" relativeHeight="251687936" behindDoc="0" locked="0" layoutInCell="1" allowOverlap="1" wp14:anchorId="443334C0" wp14:editId="389FB5A6">
            <wp:simplePos x="0" y="0"/>
            <wp:positionH relativeFrom="column">
              <wp:posOffset>2908935</wp:posOffset>
            </wp:positionH>
            <wp:positionV relativeFrom="paragraph">
              <wp:posOffset>1374140</wp:posOffset>
            </wp:positionV>
            <wp:extent cx="3112008" cy="1945005"/>
            <wp:effectExtent l="25400" t="25400" r="38100" b="36195"/>
            <wp:wrapNone/>
            <wp:docPr id="53" name="Picture 53" descr="Macintosh HD:Users:hayleybrennan:Desktop:Screen Shot 2014-12-09 at 9.41.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hayleybrennan:Desktop:Screen Shot 2014-12-09 at 9.41.49 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2008" cy="194500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F26A69">
        <w:rPr>
          <w:noProof/>
        </w:rPr>
        <w:drawing>
          <wp:anchor distT="0" distB="0" distL="114300" distR="114300" simplePos="0" relativeHeight="251686912" behindDoc="0" locked="0" layoutInCell="1" allowOverlap="1" wp14:anchorId="125AA71F" wp14:editId="73ACB6F9">
            <wp:simplePos x="0" y="0"/>
            <wp:positionH relativeFrom="column">
              <wp:posOffset>-901065</wp:posOffset>
            </wp:positionH>
            <wp:positionV relativeFrom="paragraph">
              <wp:posOffset>4917440</wp:posOffset>
            </wp:positionV>
            <wp:extent cx="7305869" cy="3314700"/>
            <wp:effectExtent l="0" t="0" r="9525" b="0"/>
            <wp:wrapNone/>
            <wp:docPr id="51" name="Picture 51" descr="Macintosh HD:Users:hayleybrennan:Desktop:Screen Shot 2014-12-09 at 9.39.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hayleybrennan:Desktop:Screen Shot 2014-12-09 at 9.39.43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5869"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A69">
        <w:rPr>
          <w:noProof/>
          <w:szCs w:val="20"/>
        </w:rPr>
        <mc:AlternateContent>
          <mc:Choice Requires="wps">
            <w:drawing>
              <wp:anchor distT="0" distB="0" distL="114300" distR="114300" simplePos="0" relativeHeight="251685888" behindDoc="0" locked="0" layoutInCell="1" allowOverlap="1" wp14:anchorId="7FAFEF70" wp14:editId="61E2A916">
                <wp:simplePos x="0" y="0"/>
                <wp:positionH relativeFrom="column">
                  <wp:posOffset>-520065</wp:posOffset>
                </wp:positionH>
                <wp:positionV relativeFrom="paragraph">
                  <wp:posOffset>-226060</wp:posOffset>
                </wp:positionV>
                <wp:extent cx="1651635" cy="167005"/>
                <wp:effectExtent l="0" t="0" r="24765" b="10795"/>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0A77" w14:textId="77777777" w:rsidR="004A6658" w:rsidRPr="0071743B" w:rsidRDefault="004A6658" w:rsidP="00F26A69">
                            <w:pPr>
                              <w:pStyle w:val="Byline"/>
                              <w:rPr>
                                <w:color w:val="FFFFFF"/>
                                <w:sz w:val="22"/>
                              </w:rPr>
                            </w:pPr>
                            <w:r>
                              <w:rPr>
                                <w:color w:val="FFFFFF"/>
                                <w:sz w:val="22"/>
                              </w:rPr>
                              <w:t>December 2014</w:t>
                            </w:r>
                          </w:p>
                          <w:p w14:paraId="43461B45" w14:textId="77777777" w:rsidR="004A6658" w:rsidRPr="0071743B" w:rsidRDefault="004A6658" w:rsidP="00F26A69">
                            <w:pPr>
                              <w:pStyle w:val="Byline"/>
                              <w:rPr>
                                <w:color w:val="FFFFFF"/>
                                <w:sz w:val="36"/>
                              </w:rPr>
                            </w:pPr>
                          </w:p>
                          <w:p w14:paraId="73910E10" w14:textId="77777777" w:rsidR="004A6658" w:rsidRPr="005D2B4E" w:rsidRDefault="004A6658" w:rsidP="00F26A6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0.9pt;margin-top:-17.75pt;width:130.05pt;height:1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" filled="f" stroked="f">
                <v:textbox inset="0,0,0,0">
                  <w:txbxContent>
                    <w:p w14:paraId="06C80A77" w14:textId="77777777" w:rsidR="004A6658" w:rsidRPr="0071743B" w:rsidRDefault="004A6658" w:rsidP="00F26A69">
                      <w:pPr>
                        <w:pStyle w:val="Byline"/>
                        <w:rPr>
                          <w:color w:val="FFFFFF"/>
                          <w:sz w:val="22"/>
                        </w:rPr>
                      </w:pPr>
                      <w:r>
                        <w:rPr>
                          <w:color w:val="FFFFFF"/>
                          <w:sz w:val="22"/>
                        </w:rPr>
                        <w:t>December 2014</w:t>
                      </w:r>
                    </w:p>
                    <w:p w14:paraId="43461B45" w14:textId="77777777" w:rsidR="004A6658" w:rsidRPr="0071743B" w:rsidRDefault="004A6658" w:rsidP="00F26A69">
                      <w:pPr>
                        <w:pStyle w:val="Byline"/>
                        <w:rPr>
                          <w:color w:val="FFFFFF"/>
                          <w:sz w:val="36"/>
                        </w:rPr>
                      </w:pPr>
                    </w:p>
                    <w:p w14:paraId="73910E10" w14:textId="77777777" w:rsidR="004A6658" w:rsidRPr="005D2B4E" w:rsidRDefault="004A6658" w:rsidP="00F26A69">
                      <w:pPr>
                        <w:jc w:val="center"/>
                        <w:rPr>
                          <w:color w:val="FF4F00"/>
                          <w:sz w:val="44"/>
                        </w:rPr>
                      </w:pPr>
                    </w:p>
                  </w:txbxContent>
                </v:textbox>
              </v:shape>
            </w:pict>
          </mc:Fallback>
        </mc:AlternateContent>
      </w:r>
      <w:r w:rsidR="00592A6E">
        <w:rPr>
          <w:noProof/>
          <w:szCs w:val="20"/>
        </w:rPr>
        <mc:AlternateContent>
          <mc:Choice Requires="wps">
            <w:drawing>
              <wp:anchor distT="0" distB="0" distL="114300" distR="114300" simplePos="0" relativeHeight="251642880" behindDoc="0" locked="0" layoutInCell="1" allowOverlap="1" wp14:anchorId="5BB17A91" wp14:editId="4A5AD2F3">
                <wp:simplePos x="0" y="0"/>
                <wp:positionH relativeFrom="column">
                  <wp:posOffset>-647065</wp:posOffset>
                </wp:positionH>
                <wp:positionV relativeFrom="paragraph">
                  <wp:posOffset>327025</wp:posOffset>
                </wp:positionV>
                <wp:extent cx="6858000" cy="3277235"/>
                <wp:effectExtent l="635" t="0" r="0" b="25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27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0E66" w14:textId="1F023ADA" w:rsidR="004A6658" w:rsidRPr="006B616E" w:rsidRDefault="004A6658" w:rsidP="000C1CE9">
                            <w:pPr>
                              <w:pStyle w:val="BodyCopy"/>
                              <w:spacing w:after="240" w:line="300" w:lineRule="atLeast"/>
                              <w:jc w:val="center"/>
                              <w:rPr>
                                <w:b/>
                                <w:color w:val="FFFFFF"/>
                                <w:sz w:val="30"/>
                              </w:rPr>
                            </w:pPr>
                            <w:r>
                              <w:rPr>
                                <w:b/>
                                <w:color w:val="FFFFFF"/>
                                <w:sz w:val="30"/>
                              </w:rPr>
                              <w:t>WELCOME TO OUR NEW EXECUTIVE BOARD</w:t>
                            </w:r>
                          </w:p>
                          <w:p w14:paraId="5FB094F7" w14:textId="48D65134" w:rsidR="004A6658" w:rsidRDefault="004A6658" w:rsidP="006B616E">
                            <w:pPr>
                              <w:pStyle w:val="paragraphtextwhite"/>
                            </w:pPr>
                            <w:r>
                              <w:t>At the end of this month we welcomed our new executive board. This young ladies were chosen by our sisters to represent us and lead our sorority. We would like to congratulate these ladies and also thank the outgoing officers for the past year. Officer transition is such an important part of this process and we hope everyone had a wonderful time at the officer transition luncheon this past weekend!</w:t>
                            </w:r>
                          </w:p>
                          <w:p w14:paraId="32BE47D4" w14:textId="77777777" w:rsidR="004A6658" w:rsidRDefault="004A6658" w:rsidP="006B616E">
                            <w:pPr>
                              <w:pStyle w:val="paragraphtextwhite"/>
                            </w:pPr>
                          </w:p>
                          <w:p w14:paraId="60F612C7" w14:textId="078C35AC" w:rsidR="004A6658" w:rsidRDefault="004A6658" w:rsidP="006B616E">
                            <w:pPr>
                              <w:pStyle w:val="paragraphtextwhite"/>
                            </w:pPr>
                            <w:r>
                              <w:t>The New E-Board is as follows:</w:t>
                            </w:r>
                          </w:p>
                          <w:p w14:paraId="53E15BD1" w14:textId="77777777" w:rsidR="004A6658" w:rsidRDefault="004A6658" w:rsidP="006B616E">
                            <w:pPr>
                              <w:pStyle w:val="paragraphtextwhite"/>
                            </w:pPr>
                          </w:p>
                          <w:p w14:paraId="28F3CBAC" w14:textId="491A33A4" w:rsidR="004A6658" w:rsidRDefault="004A6658" w:rsidP="006B616E">
                            <w:pPr>
                              <w:pStyle w:val="paragraphtextwhite"/>
                            </w:pPr>
                            <w:r>
                              <w:t>President: Caroline Rhoads</w:t>
                            </w:r>
                          </w:p>
                          <w:p w14:paraId="2BD94433" w14:textId="4F6486D2" w:rsidR="004A6658" w:rsidRDefault="004A6658" w:rsidP="006B616E">
                            <w:pPr>
                              <w:pStyle w:val="paragraphtextwhite"/>
                            </w:pPr>
                            <w:r>
                              <w:t>VP of Programming and Ritual: Kaitlyn Espina</w:t>
                            </w:r>
                          </w:p>
                          <w:p w14:paraId="0D3BEFA0" w14:textId="14698CB7" w:rsidR="004A6658" w:rsidRDefault="004A6658" w:rsidP="006B616E">
                            <w:pPr>
                              <w:pStyle w:val="paragraphtextwhite"/>
                            </w:pPr>
                            <w:r>
                              <w:t>VP of PR and Recruitment: Mollie Blafer</w:t>
                            </w:r>
                          </w:p>
                          <w:p w14:paraId="5E94FAE2" w14:textId="5785160D" w:rsidR="004A6658" w:rsidRDefault="004A6658" w:rsidP="006B616E">
                            <w:pPr>
                              <w:pStyle w:val="paragraphtextwhite"/>
                            </w:pPr>
                            <w:r>
                              <w:t>VP of Membership Education: Annie Galliani</w:t>
                            </w:r>
                          </w:p>
                          <w:p w14:paraId="30480F70" w14:textId="04DD041C" w:rsidR="004A6658" w:rsidRDefault="004A6658" w:rsidP="006B616E">
                            <w:pPr>
                              <w:pStyle w:val="paragraphtextwhite"/>
                            </w:pPr>
                            <w:r>
                              <w:t>VP of Alumnae and Heritage: Michelle Kopec</w:t>
                            </w:r>
                          </w:p>
                          <w:p w14:paraId="27ABCCD0" w14:textId="7A041382" w:rsidR="004A6658" w:rsidRDefault="004A6658" w:rsidP="006B616E">
                            <w:pPr>
                              <w:pStyle w:val="paragraphtextwhite"/>
                            </w:pPr>
                            <w:r>
                              <w:t>Treasurer: Arissa Vargas</w:t>
                            </w:r>
                          </w:p>
                          <w:p w14:paraId="02EDDB56" w14:textId="096D54F3" w:rsidR="004A6658" w:rsidRPr="000A2953" w:rsidRDefault="004A6658" w:rsidP="006B616E">
                            <w:pPr>
                              <w:pStyle w:val="paragraphtextwhite"/>
                            </w:pPr>
                            <w:r>
                              <w:t>Secretary: Hannah Willis</w:t>
                            </w:r>
                          </w:p>
                          <w:p w14:paraId="144FC40A" w14:textId="77777777" w:rsidR="004A6658" w:rsidRPr="000A2953" w:rsidRDefault="004A6658" w:rsidP="006B616E">
                            <w:pPr>
                              <w:pStyle w:val="paragraphtextwhite"/>
                            </w:pPr>
                          </w:p>
                          <w:p w14:paraId="53207438" w14:textId="77777777" w:rsidR="004A6658" w:rsidRPr="000A2953" w:rsidRDefault="004A6658" w:rsidP="006B616E">
                            <w:pPr>
                              <w:pStyle w:val="paragraphtextwhite"/>
                            </w:pPr>
                            <w:r w:rsidRPr="000A2953">
                              <w:t xml:space="preserve"> </w:t>
                            </w:r>
                          </w:p>
                          <w:p w14:paraId="1F177837" w14:textId="77777777" w:rsidR="004A6658" w:rsidRPr="000A2953" w:rsidRDefault="004A6658" w:rsidP="006B616E">
                            <w:pPr>
                              <w:pStyle w:val="paragraphtextwhite"/>
                            </w:pPr>
                          </w:p>
                          <w:p w14:paraId="626B90B9" w14:textId="77777777" w:rsidR="004A6658" w:rsidRPr="000A2953" w:rsidRDefault="004A6658" w:rsidP="006B616E">
                            <w:pPr>
                              <w:pStyle w:val="paragraphtextwhite"/>
                            </w:pPr>
                          </w:p>
                          <w:p w14:paraId="539BF2A1" w14:textId="77777777" w:rsidR="004A6658" w:rsidRPr="000A2953" w:rsidRDefault="004A6658" w:rsidP="000C1CE9">
                            <w:pPr>
                              <w:pStyle w:val="BodyCopy"/>
                              <w:spacing w:line="300" w:lineRule="atLeast"/>
                              <w:rPr>
                                <w:color w:val="FFFFFF"/>
                                <w:sz w:val="20"/>
                              </w:rPr>
                            </w:pPr>
                          </w:p>
                          <w:p w14:paraId="20B7FA22" w14:textId="77777777" w:rsidR="004A6658" w:rsidRPr="000A2953" w:rsidRDefault="004A6658" w:rsidP="000C1CE9">
                            <w:pPr>
                              <w:pStyle w:val="BodyCopy"/>
                              <w:spacing w:line="300" w:lineRule="atLeast"/>
                              <w:rPr>
                                <w:color w:val="FFFFFF"/>
                                <w:sz w:val="20"/>
                              </w:rPr>
                            </w:pPr>
                          </w:p>
                          <w:p w14:paraId="4D03B68E" w14:textId="77777777" w:rsidR="004A6658" w:rsidRPr="000A2953" w:rsidRDefault="004A6658" w:rsidP="000C1CE9">
                            <w:pPr>
                              <w:pStyle w:val="BodyCopy"/>
                              <w:spacing w:line="300" w:lineRule="atLeast"/>
                              <w:rPr>
                                <w:color w:val="FFFFFF"/>
                              </w:rPr>
                            </w:pPr>
                          </w:p>
                          <w:p w14:paraId="227F3503" w14:textId="77777777" w:rsidR="004A6658" w:rsidRPr="008E2C19" w:rsidRDefault="004A6658" w:rsidP="00157382">
                            <w:pPr>
                              <w:pStyle w:val="BodyCopy"/>
                            </w:pPr>
                          </w:p>
                          <w:p w14:paraId="05217C40" w14:textId="77777777" w:rsidR="004A6658" w:rsidRPr="008E2C19" w:rsidRDefault="004A6658" w:rsidP="000C1CE9">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50.9pt;margin-top:25.75pt;width:540pt;height:25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" filled="f" stroked="f">
                <v:textbox inset="0,0,0,0">
                  <w:txbxContent>
                    <w:p w14:paraId="3B5D0E66" w14:textId="1F023ADA" w:rsidR="004A6658" w:rsidRPr="006B616E" w:rsidRDefault="004A6658" w:rsidP="000C1CE9">
                      <w:pPr>
                        <w:pStyle w:val="BodyCopy"/>
                        <w:spacing w:after="240" w:line="300" w:lineRule="atLeast"/>
                        <w:jc w:val="center"/>
                        <w:rPr>
                          <w:b/>
                          <w:color w:val="FFFFFF"/>
                          <w:sz w:val="30"/>
                        </w:rPr>
                      </w:pPr>
                      <w:r>
                        <w:rPr>
                          <w:b/>
                          <w:color w:val="FFFFFF"/>
                          <w:sz w:val="30"/>
                        </w:rPr>
                        <w:t>WELCOME TO OUR NEW EXECUTIVE BOARD</w:t>
                      </w:r>
                    </w:p>
                    <w:p w14:paraId="5FB094F7" w14:textId="48D65134" w:rsidR="004A6658" w:rsidRDefault="004A6658" w:rsidP="006B616E">
                      <w:pPr>
                        <w:pStyle w:val="paragraphtextwhite"/>
                      </w:pPr>
                      <w:r>
                        <w:t>At the end of this month we welcomed our new executive board. This young ladies were chosen by our sisters to represent us and lead our sorority. We would like to congratulate these ladies and also thank the outgoing officers for the past year. Officer transition is such an important part of this process and we hope everyone had a wonderful time at the officer transition luncheon this past weekend!</w:t>
                      </w:r>
                    </w:p>
                    <w:p w14:paraId="32BE47D4" w14:textId="77777777" w:rsidR="004A6658" w:rsidRDefault="004A6658" w:rsidP="006B616E">
                      <w:pPr>
                        <w:pStyle w:val="paragraphtextwhite"/>
                      </w:pPr>
                    </w:p>
                    <w:p w14:paraId="60F612C7" w14:textId="078C35AC" w:rsidR="004A6658" w:rsidRDefault="004A6658" w:rsidP="006B616E">
                      <w:pPr>
                        <w:pStyle w:val="paragraphtextwhite"/>
                      </w:pPr>
                      <w:r>
                        <w:t>The New E-Board is as follows:</w:t>
                      </w:r>
                    </w:p>
                    <w:p w14:paraId="53E15BD1" w14:textId="77777777" w:rsidR="004A6658" w:rsidRDefault="004A6658" w:rsidP="006B616E">
                      <w:pPr>
                        <w:pStyle w:val="paragraphtextwhite"/>
                      </w:pPr>
                    </w:p>
                    <w:p w14:paraId="28F3CBAC" w14:textId="491A33A4" w:rsidR="004A6658" w:rsidRDefault="004A6658" w:rsidP="006B616E">
                      <w:pPr>
                        <w:pStyle w:val="paragraphtextwhite"/>
                      </w:pPr>
                      <w:r>
                        <w:t>President: Caroline Rhoads</w:t>
                      </w:r>
                    </w:p>
                    <w:p w14:paraId="2BD94433" w14:textId="4F6486D2" w:rsidR="004A6658" w:rsidRDefault="004A6658" w:rsidP="006B616E">
                      <w:pPr>
                        <w:pStyle w:val="paragraphtextwhite"/>
                      </w:pPr>
                      <w:r>
                        <w:t>VP of Programming and Ritual: Kaitlyn Espina</w:t>
                      </w:r>
                    </w:p>
                    <w:p w14:paraId="0D3BEFA0" w14:textId="14698CB7" w:rsidR="004A6658" w:rsidRDefault="004A6658" w:rsidP="006B616E">
                      <w:pPr>
                        <w:pStyle w:val="paragraphtextwhite"/>
                      </w:pPr>
                      <w:r>
                        <w:t>VP of PR and Recruitment: Mollie Blafer</w:t>
                      </w:r>
                    </w:p>
                    <w:p w14:paraId="5E94FAE2" w14:textId="5785160D" w:rsidR="004A6658" w:rsidRDefault="004A6658" w:rsidP="006B616E">
                      <w:pPr>
                        <w:pStyle w:val="paragraphtextwhite"/>
                      </w:pPr>
                      <w:r>
                        <w:t>VP of Membership Education: Annie Galliani</w:t>
                      </w:r>
                    </w:p>
                    <w:p w14:paraId="30480F70" w14:textId="04DD041C" w:rsidR="004A6658" w:rsidRDefault="004A6658" w:rsidP="006B616E">
                      <w:pPr>
                        <w:pStyle w:val="paragraphtextwhite"/>
                      </w:pPr>
                      <w:r>
                        <w:t>VP of Alumnae and Heritage: Michelle Kopec</w:t>
                      </w:r>
                    </w:p>
                    <w:p w14:paraId="27ABCCD0" w14:textId="7A041382" w:rsidR="004A6658" w:rsidRDefault="004A6658" w:rsidP="006B616E">
                      <w:pPr>
                        <w:pStyle w:val="paragraphtextwhite"/>
                      </w:pPr>
                      <w:r>
                        <w:t>Treasurer: Arissa Vargas</w:t>
                      </w:r>
                    </w:p>
                    <w:p w14:paraId="02EDDB56" w14:textId="096D54F3" w:rsidR="004A6658" w:rsidRPr="000A2953" w:rsidRDefault="004A6658" w:rsidP="006B616E">
                      <w:pPr>
                        <w:pStyle w:val="paragraphtextwhite"/>
                      </w:pPr>
                      <w:r>
                        <w:t>Secretary: Hannah Willis</w:t>
                      </w:r>
                    </w:p>
                    <w:p w14:paraId="144FC40A" w14:textId="77777777" w:rsidR="004A6658" w:rsidRPr="000A2953" w:rsidRDefault="004A6658" w:rsidP="006B616E">
                      <w:pPr>
                        <w:pStyle w:val="paragraphtextwhite"/>
                      </w:pPr>
                    </w:p>
                    <w:p w14:paraId="53207438" w14:textId="77777777" w:rsidR="004A6658" w:rsidRPr="000A2953" w:rsidRDefault="004A6658" w:rsidP="006B616E">
                      <w:pPr>
                        <w:pStyle w:val="paragraphtextwhite"/>
                      </w:pPr>
                      <w:r w:rsidRPr="000A2953">
                        <w:t xml:space="preserve"> </w:t>
                      </w:r>
                    </w:p>
                    <w:p w14:paraId="1F177837" w14:textId="77777777" w:rsidR="004A6658" w:rsidRPr="000A2953" w:rsidRDefault="004A6658" w:rsidP="006B616E">
                      <w:pPr>
                        <w:pStyle w:val="paragraphtextwhite"/>
                      </w:pPr>
                    </w:p>
                    <w:p w14:paraId="626B90B9" w14:textId="77777777" w:rsidR="004A6658" w:rsidRPr="000A2953" w:rsidRDefault="004A6658" w:rsidP="006B616E">
                      <w:pPr>
                        <w:pStyle w:val="paragraphtextwhite"/>
                      </w:pPr>
                    </w:p>
                    <w:p w14:paraId="539BF2A1" w14:textId="77777777" w:rsidR="004A6658" w:rsidRPr="000A2953" w:rsidRDefault="004A6658" w:rsidP="000C1CE9">
                      <w:pPr>
                        <w:pStyle w:val="BodyCopy"/>
                        <w:spacing w:line="300" w:lineRule="atLeast"/>
                        <w:rPr>
                          <w:color w:val="FFFFFF"/>
                          <w:sz w:val="20"/>
                        </w:rPr>
                      </w:pPr>
                    </w:p>
                    <w:p w14:paraId="20B7FA22" w14:textId="77777777" w:rsidR="004A6658" w:rsidRPr="000A2953" w:rsidRDefault="004A6658" w:rsidP="000C1CE9">
                      <w:pPr>
                        <w:pStyle w:val="BodyCopy"/>
                        <w:spacing w:line="300" w:lineRule="atLeast"/>
                        <w:rPr>
                          <w:color w:val="FFFFFF"/>
                          <w:sz w:val="20"/>
                        </w:rPr>
                      </w:pPr>
                    </w:p>
                    <w:p w14:paraId="4D03B68E" w14:textId="77777777" w:rsidR="004A6658" w:rsidRPr="000A2953" w:rsidRDefault="004A6658" w:rsidP="000C1CE9">
                      <w:pPr>
                        <w:pStyle w:val="BodyCopy"/>
                        <w:spacing w:line="300" w:lineRule="atLeast"/>
                        <w:rPr>
                          <w:color w:val="FFFFFF"/>
                        </w:rPr>
                      </w:pPr>
                    </w:p>
                    <w:p w14:paraId="227F3503" w14:textId="77777777" w:rsidR="004A6658" w:rsidRPr="008E2C19" w:rsidRDefault="004A6658" w:rsidP="00157382">
                      <w:pPr>
                        <w:pStyle w:val="BodyCopy"/>
                      </w:pPr>
                    </w:p>
                    <w:p w14:paraId="05217C40" w14:textId="77777777" w:rsidR="004A6658" w:rsidRPr="008E2C19" w:rsidRDefault="004A6658" w:rsidP="000C1CE9">
                      <w:pPr>
                        <w:pStyle w:val="BodyCopy"/>
                      </w:pPr>
                    </w:p>
                  </w:txbxContent>
                </v:textbox>
                <w10:wrap type="square"/>
              </v:shape>
            </w:pict>
          </mc:Fallback>
        </mc:AlternateContent>
      </w:r>
      <w:r w:rsidR="00592A6E">
        <w:rPr>
          <w:noProof/>
          <w:szCs w:val="20"/>
        </w:rPr>
        <w:drawing>
          <wp:anchor distT="0" distB="0" distL="114300" distR="114300" simplePos="0" relativeHeight="251675648" behindDoc="1" locked="0" layoutInCell="1" allowOverlap="1" wp14:anchorId="253E1A2D" wp14:editId="0698F74A">
            <wp:simplePos x="0" y="0"/>
            <wp:positionH relativeFrom="column">
              <wp:posOffset>-1155065</wp:posOffset>
            </wp:positionH>
            <wp:positionV relativeFrom="paragraph">
              <wp:posOffset>-911860</wp:posOffset>
            </wp:positionV>
            <wp:extent cx="7772400" cy="10058400"/>
            <wp:effectExtent l="0" t="0" r="0" b="0"/>
            <wp:wrapNone/>
            <wp:docPr id="45" name="Picture 45" descr="Modern_RealEstate_Newslet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dern_RealEstate_Newslette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6E">
        <w:rPr>
          <w:noProof/>
          <w:szCs w:val="20"/>
        </w:rPr>
        <mc:AlternateContent>
          <mc:Choice Requires="wps">
            <w:drawing>
              <wp:anchor distT="0" distB="0" distL="114300" distR="114300" simplePos="0" relativeHeight="251643904" behindDoc="0" locked="0" layoutInCell="1" allowOverlap="1" wp14:anchorId="55A87144" wp14:editId="202FB941">
                <wp:simplePos x="0" y="0"/>
                <wp:positionH relativeFrom="column">
                  <wp:posOffset>-685165</wp:posOffset>
                </wp:positionH>
                <wp:positionV relativeFrom="paragraph">
                  <wp:posOffset>-505460</wp:posOffset>
                </wp:positionV>
                <wp:extent cx="6807200" cy="392430"/>
                <wp:effectExtent l="0" t="0" r="0" b="1397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148C" w14:textId="561221DC" w:rsidR="004A6658" w:rsidRPr="0089370F" w:rsidRDefault="0089370F" w:rsidP="000C1CE9">
                            <w:pPr>
                              <w:pStyle w:val="Headline"/>
                              <w:rPr>
                                <w:sz w:val="52"/>
                                <w:szCs w:val="52"/>
                              </w:rPr>
                            </w:pPr>
                            <w:r w:rsidRPr="0089370F">
                              <w:rPr>
                                <w:sz w:val="52"/>
                                <w:szCs w:val="52"/>
                              </w:rPr>
                              <w:t>GAMMA CLIO MONTHLY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53.9pt;margin-top:-39.75pt;width:536pt;height:3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" filled="f" stroked="f">
                <v:textbox inset="0,0,0,0">
                  <w:txbxContent>
                    <w:p w14:paraId="049E148C" w14:textId="561221DC" w:rsidR="004A6658" w:rsidRPr="0089370F" w:rsidRDefault="0089370F" w:rsidP="000C1CE9">
                      <w:pPr>
                        <w:pStyle w:val="Headline"/>
                        <w:rPr>
                          <w:sz w:val="52"/>
                          <w:szCs w:val="52"/>
                        </w:rPr>
                      </w:pPr>
                      <w:r w:rsidRPr="0089370F">
                        <w:rPr>
                          <w:sz w:val="52"/>
                          <w:szCs w:val="52"/>
                        </w:rPr>
                        <w:t>GAMMA CLIO MONTHLY</w:t>
                      </w:r>
                    </w:p>
                  </w:txbxContent>
                </v:textbox>
              </v:shape>
            </w:pict>
          </mc:Fallback>
        </mc:AlternateContent>
      </w:r>
      <w:r w:rsidR="00592A6E">
        <w:rPr>
          <w:noProof/>
          <w:szCs w:val="20"/>
        </w:rPr>
        <mc:AlternateContent>
          <mc:Choice Requires="wps">
            <w:drawing>
              <wp:anchor distT="0" distB="0" distL="114300" distR="114300" simplePos="0" relativeHeight="251645952" behindDoc="0" locked="0" layoutInCell="1" allowOverlap="1" wp14:anchorId="7787123C" wp14:editId="28F9809F">
                <wp:simplePos x="0" y="0"/>
                <wp:positionH relativeFrom="column">
                  <wp:posOffset>4966970</wp:posOffset>
                </wp:positionH>
                <wp:positionV relativeFrom="paragraph">
                  <wp:posOffset>-180975</wp:posOffset>
                </wp:positionV>
                <wp:extent cx="1142365" cy="151765"/>
                <wp:effectExtent l="1270" t="0" r="0" b="381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41B8" w14:textId="77777777" w:rsidR="004A6658" w:rsidRPr="0071743B" w:rsidRDefault="004A6658" w:rsidP="000C1CE9">
                            <w:pPr>
                              <w:pStyle w:val="Byline"/>
                              <w:jc w:val="right"/>
                              <w:rPr>
                                <w:color w:val="FFFFFF"/>
                                <w:sz w:val="22"/>
                              </w:rPr>
                            </w:pPr>
                            <w:r w:rsidRPr="0071743B">
                              <w:rPr>
                                <w:color w:val="FFFFFF"/>
                                <w:sz w:val="22"/>
                              </w:rPr>
                              <w:t>Vol. 1 Issue 1</w:t>
                            </w:r>
                          </w:p>
                          <w:p w14:paraId="11F431D9" w14:textId="77777777" w:rsidR="004A6658" w:rsidRPr="0071743B" w:rsidRDefault="004A6658" w:rsidP="000C1CE9">
                            <w:pPr>
                              <w:pStyle w:val="Byline"/>
                              <w:rPr>
                                <w:color w:val="FFFFFF"/>
                                <w:sz w:val="36"/>
                              </w:rPr>
                            </w:pPr>
                          </w:p>
                          <w:p w14:paraId="60290B00" w14:textId="77777777" w:rsidR="004A6658" w:rsidRPr="005D2B4E" w:rsidRDefault="004A6658"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391.1pt;margin-top:-14.2pt;width:89.95pt;height:1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" filled="f" stroked="f">
                <v:textbox inset="0,0,0,0">
                  <w:txbxContent>
                    <w:p w14:paraId="746641B8" w14:textId="77777777" w:rsidR="004A6658" w:rsidRPr="0071743B" w:rsidRDefault="004A6658" w:rsidP="000C1CE9">
                      <w:pPr>
                        <w:pStyle w:val="Byline"/>
                        <w:jc w:val="right"/>
                        <w:rPr>
                          <w:color w:val="FFFFFF"/>
                          <w:sz w:val="22"/>
                        </w:rPr>
                      </w:pPr>
                      <w:r w:rsidRPr="0071743B">
                        <w:rPr>
                          <w:color w:val="FFFFFF"/>
                          <w:sz w:val="22"/>
                        </w:rPr>
                        <w:t>Vol. 1 Issue 1</w:t>
                      </w:r>
                    </w:p>
                    <w:p w14:paraId="11F431D9" w14:textId="77777777" w:rsidR="004A6658" w:rsidRPr="0071743B" w:rsidRDefault="004A6658" w:rsidP="000C1CE9">
                      <w:pPr>
                        <w:pStyle w:val="Byline"/>
                        <w:rPr>
                          <w:color w:val="FFFFFF"/>
                          <w:sz w:val="36"/>
                        </w:rPr>
                      </w:pPr>
                    </w:p>
                    <w:p w14:paraId="60290B00" w14:textId="77777777" w:rsidR="004A6658" w:rsidRPr="005D2B4E" w:rsidRDefault="004A6658" w:rsidP="000C1CE9">
                      <w:pPr>
                        <w:jc w:val="center"/>
                        <w:rPr>
                          <w:color w:val="FF4F00"/>
                          <w:sz w:val="44"/>
                        </w:rPr>
                      </w:pPr>
                    </w:p>
                  </w:txbxContent>
                </v:textbox>
              </v:shape>
            </w:pict>
          </mc:Fallback>
        </mc:AlternateContent>
      </w:r>
    </w:p>
    <w:sectPr w:rsidR="000C1CE9" w:rsidSect="000C1CE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Arial Black">
    <w:panose1 w:val="020B0A040201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2EA5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91F"/>
    <w:rsid w:val="000B0C29"/>
    <w:rsid w:val="000C1CE9"/>
    <w:rsid w:val="001477EF"/>
    <w:rsid w:val="003057D0"/>
    <w:rsid w:val="00437BD2"/>
    <w:rsid w:val="004A6658"/>
    <w:rsid w:val="00592A6E"/>
    <w:rsid w:val="00640914"/>
    <w:rsid w:val="006B191F"/>
    <w:rsid w:val="007B398B"/>
    <w:rsid w:val="0089370F"/>
    <w:rsid w:val="009A7CE5"/>
    <w:rsid w:val="00A33615"/>
    <w:rsid w:val="00C64717"/>
    <w:rsid w:val="00D601CC"/>
    <w:rsid w:val="00DC020B"/>
    <w:rsid w:val="00E76DCB"/>
    <w:rsid w:val="00F15735"/>
    <w:rsid w:val="00F17464"/>
    <w:rsid w:val="00F26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oNotEmbedSmartTags/>
  <w:decimalSymbol w:val="."/>
  <w:listSeparator w:val=","/>
  <w14:docId w14:val="192BAF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7D0"/>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lang w:val="en"/>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basedOn w:val="DefaultParagraphFont"/>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paragraph" w:styleId="BalloonText">
    <w:name w:val="Balloon Text"/>
    <w:basedOn w:val="Normal"/>
    <w:link w:val="BalloonTextChar"/>
    <w:uiPriority w:val="99"/>
    <w:semiHidden/>
    <w:unhideWhenUsed/>
    <w:rsid w:val="007B398B"/>
    <w:rPr>
      <w:rFonts w:ascii="Lucida Grande" w:hAnsi="Lucida Grande" w:cs="Lucida Grande"/>
      <w:sz w:val="18"/>
      <w:szCs w:val="18"/>
    </w:rPr>
  </w:style>
  <w:style w:type="character" w:customStyle="1" w:styleId="CompanyNameLogoChar">
    <w:name w:val="Company Name / Logo Char"/>
    <w:basedOn w:val="DefaultParagraphFont"/>
    <w:link w:val="CompanyNameLogo"/>
    <w:rsid w:val="000C1CE9"/>
    <w:rPr>
      <w:rFonts w:ascii="Helvetica" w:hAnsi="Helvetica"/>
      <w:b/>
      <w:smallCaps/>
      <w:color w:val="231F20"/>
      <w:sz w:val="22"/>
      <w:szCs w:val="24"/>
    </w:rPr>
  </w:style>
  <w:style w:type="character" w:customStyle="1" w:styleId="AddressChar">
    <w:name w:val="Address Char"/>
    <w:basedOn w:val="CompanyNameLogoChar"/>
    <w:link w:val="Address"/>
    <w:rsid w:val="000C1CE9"/>
    <w:rPr>
      <w:rFonts w:ascii="Arial" w:hAnsi="Arial"/>
      <w:b/>
      <w:smallCaps/>
      <w:color w:val="939598"/>
      <w:sz w:val="22"/>
      <w:szCs w:val="24"/>
    </w:rPr>
  </w:style>
  <w:style w:type="character" w:customStyle="1" w:styleId="Photocaptions01Char">
    <w:name w:val="Photo captions 01 Char"/>
    <w:basedOn w:val="AddressChar"/>
    <w:link w:val="Photocaptions01"/>
    <w:rsid w:val="000C1CE9"/>
    <w:rPr>
      <w:rFonts w:ascii="Arial" w:hAnsi="Arial"/>
      <w:b/>
      <w:smallCaps/>
      <w:color w:val="939598"/>
      <w:sz w:val="16"/>
      <w:szCs w:val="24"/>
    </w:rPr>
  </w:style>
  <w:style w:type="character" w:customStyle="1" w:styleId="BalloonTextChar">
    <w:name w:val="Balloon Text Char"/>
    <w:basedOn w:val="DefaultParagraphFont"/>
    <w:link w:val="BalloonText"/>
    <w:uiPriority w:val="99"/>
    <w:semiHidden/>
    <w:rsid w:val="007B39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7D0"/>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lang w:val="en"/>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basedOn w:val="DefaultParagraphFont"/>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paragraph" w:styleId="BalloonText">
    <w:name w:val="Balloon Text"/>
    <w:basedOn w:val="Normal"/>
    <w:link w:val="BalloonTextChar"/>
    <w:uiPriority w:val="99"/>
    <w:semiHidden/>
    <w:unhideWhenUsed/>
    <w:rsid w:val="007B398B"/>
    <w:rPr>
      <w:rFonts w:ascii="Lucida Grande" w:hAnsi="Lucida Grande" w:cs="Lucida Grande"/>
      <w:sz w:val="18"/>
      <w:szCs w:val="18"/>
    </w:rPr>
  </w:style>
  <w:style w:type="character" w:customStyle="1" w:styleId="CompanyNameLogoChar">
    <w:name w:val="Company Name / Logo Char"/>
    <w:basedOn w:val="DefaultParagraphFont"/>
    <w:link w:val="CompanyNameLogo"/>
    <w:rsid w:val="000C1CE9"/>
    <w:rPr>
      <w:rFonts w:ascii="Helvetica" w:hAnsi="Helvetica"/>
      <w:b/>
      <w:smallCaps/>
      <w:color w:val="231F20"/>
      <w:sz w:val="22"/>
      <w:szCs w:val="24"/>
    </w:rPr>
  </w:style>
  <w:style w:type="character" w:customStyle="1" w:styleId="AddressChar">
    <w:name w:val="Address Char"/>
    <w:basedOn w:val="CompanyNameLogoChar"/>
    <w:link w:val="Address"/>
    <w:rsid w:val="000C1CE9"/>
    <w:rPr>
      <w:rFonts w:ascii="Arial" w:hAnsi="Arial"/>
      <w:b/>
      <w:smallCaps/>
      <w:color w:val="939598"/>
      <w:sz w:val="22"/>
      <w:szCs w:val="24"/>
    </w:rPr>
  </w:style>
  <w:style w:type="character" w:customStyle="1" w:styleId="Photocaptions01Char">
    <w:name w:val="Photo captions 01 Char"/>
    <w:basedOn w:val="AddressChar"/>
    <w:link w:val="Photocaptions01"/>
    <w:rsid w:val="000C1CE9"/>
    <w:rPr>
      <w:rFonts w:ascii="Arial" w:hAnsi="Arial"/>
      <w:b/>
      <w:smallCaps/>
      <w:color w:val="939598"/>
      <w:sz w:val="16"/>
      <w:szCs w:val="24"/>
    </w:rPr>
  </w:style>
  <w:style w:type="character" w:customStyle="1" w:styleId="BalloonTextChar">
    <w:name w:val="Balloon Text Char"/>
    <w:basedOn w:val="DefaultParagraphFont"/>
    <w:link w:val="BalloonText"/>
    <w:uiPriority w:val="99"/>
    <w:semiHidden/>
    <w:rsid w:val="007B39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jpeg"/><Relationship Id="rId8"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_5:fkxk492x5q98c3ff3q4ldm2h0000gn:T:TC10379449999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TC103794499990</Template>
  <TotalTime>75</TotalTime>
  <Pages>4</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Brennan</dc:creator>
  <cp:keywords/>
  <dc:description/>
  <cp:lastModifiedBy>Hayley Brennan</cp:lastModifiedBy>
  <cp:revision>13</cp:revision>
  <dcterms:created xsi:type="dcterms:W3CDTF">2014-12-08T21:46:00Z</dcterms:created>
  <dcterms:modified xsi:type="dcterms:W3CDTF">2014-12-09T23:35:00Z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TC103794499990</vt:lpwstr>
  </property>
</Properties>
</file>